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FAA" w:rsidRPr="00B1181D" w:rsidRDefault="009352A7" w:rsidP="00185FAA">
      <w:pPr>
        <w:suppressAutoHyphens/>
        <w:ind w:left="6480" w:firstLine="720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22</w:t>
      </w:r>
      <w:r w:rsidRPr="009352A7">
        <w:rPr>
          <w:rFonts w:ascii="Arial" w:hAnsi="Arial" w:cs="Arial"/>
          <w:spacing w:val="-3"/>
          <w:sz w:val="22"/>
          <w:szCs w:val="22"/>
          <w:vertAlign w:val="superscript"/>
        </w:rPr>
        <w:t>nd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 w:rsidR="00226DCC">
        <w:rPr>
          <w:rFonts w:ascii="Arial" w:hAnsi="Arial" w:cs="Arial"/>
          <w:spacing w:val="-3"/>
          <w:sz w:val="22"/>
          <w:szCs w:val="22"/>
        </w:rPr>
        <w:t>February 2016</w:t>
      </w: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1181D">
        <w:rPr>
          <w:rFonts w:ascii="Arial" w:hAnsi="Arial" w:cs="Arial"/>
          <w:spacing w:val="-3"/>
          <w:sz w:val="22"/>
          <w:szCs w:val="22"/>
        </w:rPr>
        <w:t>Dear Parent</w:t>
      </w:r>
      <w:r w:rsidR="00273094">
        <w:rPr>
          <w:rFonts w:ascii="Arial" w:hAnsi="Arial" w:cs="Arial"/>
          <w:spacing w:val="-3"/>
          <w:sz w:val="22"/>
          <w:szCs w:val="22"/>
        </w:rPr>
        <w:t>s and Carers,</w:t>
      </w:r>
    </w:p>
    <w:p w:rsidR="00185FAA" w:rsidRPr="006512DB" w:rsidRDefault="00185FAA" w:rsidP="00185FAA">
      <w:pPr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</w:p>
    <w:p w:rsidR="006512DB" w:rsidRPr="006512DB" w:rsidRDefault="006512DB" w:rsidP="00185FAA">
      <w:pPr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  <w:r w:rsidRPr="006512DB">
        <w:rPr>
          <w:rFonts w:ascii="Arial" w:hAnsi="Arial" w:cs="Arial"/>
          <w:b/>
          <w:spacing w:val="-3"/>
          <w:sz w:val="22"/>
          <w:szCs w:val="22"/>
        </w:rPr>
        <w:t>Year 2 trip to Beaulieu</w:t>
      </w:r>
    </w:p>
    <w:p w:rsidR="006512DB" w:rsidRDefault="006512DB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9C5CE1" w:rsidRDefault="006512DB" w:rsidP="00185FAA">
      <w:pPr>
        <w:suppressAutoHyphens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As part of Year 2’s ‘Get Moving!’ topic about the history of transport, we have organised </w:t>
      </w:r>
      <w:r w:rsidR="007135BA">
        <w:rPr>
          <w:rFonts w:ascii="Arial" w:hAnsi="Arial" w:cs="Arial"/>
          <w:spacing w:val="-3"/>
          <w:sz w:val="22"/>
          <w:szCs w:val="22"/>
        </w:rPr>
        <w:t xml:space="preserve">for the class to 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visit the </w:t>
      </w:r>
      <w:r w:rsidR="00273094">
        <w:rPr>
          <w:rFonts w:ascii="Arial" w:hAnsi="Arial" w:cs="Arial"/>
          <w:spacing w:val="-3"/>
          <w:sz w:val="22"/>
          <w:szCs w:val="22"/>
        </w:rPr>
        <w:t xml:space="preserve">National </w:t>
      </w:r>
      <w:r>
        <w:rPr>
          <w:rFonts w:ascii="Arial" w:hAnsi="Arial" w:cs="Arial"/>
          <w:spacing w:val="-3"/>
          <w:sz w:val="22"/>
          <w:szCs w:val="22"/>
        </w:rPr>
        <w:t>Motor Museum at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 Beaulieu</w:t>
      </w:r>
      <w:r>
        <w:rPr>
          <w:rFonts w:ascii="Arial" w:hAnsi="Arial" w:cs="Arial"/>
          <w:spacing w:val="-3"/>
          <w:sz w:val="22"/>
          <w:szCs w:val="22"/>
        </w:rPr>
        <w:t xml:space="preserve"> in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 Hampshire</w:t>
      </w:r>
      <w:r>
        <w:rPr>
          <w:rFonts w:ascii="Arial" w:hAnsi="Arial" w:cs="Arial"/>
          <w:spacing w:val="-3"/>
          <w:sz w:val="22"/>
          <w:szCs w:val="22"/>
        </w:rPr>
        <w:t>,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 on </w:t>
      </w:r>
      <w:r w:rsidR="00C03C65">
        <w:rPr>
          <w:rFonts w:ascii="Arial" w:hAnsi="Arial" w:cs="Arial"/>
          <w:b/>
          <w:spacing w:val="-3"/>
          <w:sz w:val="22"/>
          <w:szCs w:val="22"/>
        </w:rPr>
        <w:t>Wednesday 16</w:t>
      </w:r>
      <w:r w:rsidR="00C03C65" w:rsidRPr="00C03C65">
        <w:rPr>
          <w:rFonts w:ascii="Arial" w:hAnsi="Arial" w:cs="Arial"/>
          <w:b/>
          <w:spacing w:val="-3"/>
          <w:sz w:val="22"/>
          <w:szCs w:val="22"/>
          <w:vertAlign w:val="superscript"/>
        </w:rPr>
        <w:t>th</w:t>
      </w:r>
      <w:r w:rsidR="00C03C65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="00185FAA" w:rsidRPr="00B1181D">
        <w:rPr>
          <w:rFonts w:ascii="Arial" w:hAnsi="Arial" w:cs="Arial"/>
          <w:b/>
          <w:bCs/>
          <w:spacing w:val="-3"/>
          <w:sz w:val="22"/>
          <w:szCs w:val="22"/>
        </w:rPr>
        <w:t>March 201</w:t>
      </w:r>
      <w:r w:rsidR="00C03C65">
        <w:rPr>
          <w:rFonts w:ascii="Arial" w:hAnsi="Arial" w:cs="Arial"/>
          <w:b/>
          <w:bCs/>
          <w:spacing w:val="-3"/>
          <w:sz w:val="22"/>
          <w:szCs w:val="22"/>
        </w:rPr>
        <w:t>6</w:t>
      </w:r>
      <w:r w:rsidR="00185FAA" w:rsidRPr="00B1181D">
        <w:rPr>
          <w:rFonts w:ascii="Arial" w:hAnsi="Arial" w:cs="Arial"/>
          <w:b/>
          <w:bCs/>
          <w:spacing w:val="-3"/>
          <w:sz w:val="22"/>
          <w:szCs w:val="22"/>
        </w:rPr>
        <w:t xml:space="preserve">.  </w:t>
      </w:r>
    </w:p>
    <w:p w:rsidR="009C5CE1" w:rsidRDefault="009C5CE1" w:rsidP="00185FAA">
      <w:pPr>
        <w:suppressAutoHyphens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</w:p>
    <w:p w:rsidR="00185FAA" w:rsidRPr="009C5CE1" w:rsidRDefault="007135BA" w:rsidP="00185FAA">
      <w:pPr>
        <w:suppressAutoHyphens/>
        <w:jc w:val="both"/>
        <w:rPr>
          <w:rFonts w:ascii="Arial" w:hAnsi="Arial" w:cs="Arial"/>
          <w:b/>
          <w:bCs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This trip 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will </w:t>
      </w:r>
      <w:r w:rsidR="006512DB">
        <w:rPr>
          <w:rFonts w:ascii="Arial" w:hAnsi="Arial" w:cs="Arial"/>
          <w:spacing w:val="-3"/>
          <w:sz w:val="22"/>
          <w:szCs w:val="22"/>
        </w:rPr>
        <w:t>offer the children the chance to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 investigat</w:t>
      </w:r>
      <w:r w:rsidR="006512DB"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 xml:space="preserve"> the history of the motor car and the bicycle in detail, in </w:t>
      </w:r>
      <w:r w:rsidR="00185FAA" w:rsidRPr="00B1181D">
        <w:rPr>
          <w:rFonts w:ascii="Arial" w:hAnsi="Arial" w:cs="Arial"/>
          <w:spacing w:val="-3"/>
          <w:sz w:val="22"/>
          <w:szCs w:val="22"/>
        </w:rPr>
        <w:t>a highly visual a</w:t>
      </w:r>
      <w:r>
        <w:rPr>
          <w:rFonts w:ascii="Arial" w:hAnsi="Arial" w:cs="Arial"/>
          <w:spacing w:val="-3"/>
          <w:sz w:val="22"/>
          <w:szCs w:val="22"/>
        </w:rPr>
        <w:t>nd stimulating environment. It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 will be an exciting day which we are sure all the children will enjoy.</w:t>
      </w: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3A7D3A" w:rsidRPr="00B1181D" w:rsidRDefault="007135BA" w:rsidP="003A7D3A">
      <w:pPr>
        <w:suppressAutoHyphens/>
        <w:spacing w:line="240" w:lineRule="atLeast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The class will be </w:t>
      </w:r>
      <w:r w:rsidR="00185FAA" w:rsidRPr="00B1181D">
        <w:rPr>
          <w:rFonts w:ascii="Arial" w:hAnsi="Arial" w:cs="Arial"/>
          <w:spacing w:val="-3"/>
          <w:sz w:val="22"/>
          <w:szCs w:val="22"/>
        </w:rPr>
        <w:t xml:space="preserve">travelling </w:t>
      </w:r>
      <w:r>
        <w:rPr>
          <w:rFonts w:ascii="Arial" w:hAnsi="Arial" w:cs="Arial"/>
          <w:spacing w:val="-3"/>
          <w:sz w:val="22"/>
          <w:szCs w:val="22"/>
        </w:rPr>
        <w:t xml:space="preserve">from school </w:t>
      </w:r>
      <w:r w:rsidR="00185FAA" w:rsidRPr="00B1181D">
        <w:rPr>
          <w:rFonts w:ascii="Arial" w:hAnsi="Arial" w:cs="Arial"/>
          <w:spacing w:val="-3"/>
          <w:sz w:val="22"/>
          <w:szCs w:val="22"/>
        </w:rPr>
        <w:t>by coach</w:t>
      </w:r>
      <w:r>
        <w:rPr>
          <w:rFonts w:ascii="Arial" w:hAnsi="Arial" w:cs="Arial"/>
          <w:spacing w:val="-3"/>
          <w:sz w:val="22"/>
          <w:szCs w:val="22"/>
        </w:rPr>
        <w:t>, leaving at 9:00am and returning</w:t>
      </w:r>
      <w:r w:rsidR="00185FAA">
        <w:rPr>
          <w:rFonts w:ascii="Arial" w:hAnsi="Arial" w:cs="Arial"/>
          <w:spacing w:val="-3"/>
          <w:sz w:val="22"/>
          <w:szCs w:val="22"/>
        </w:rPr>
        <w:t xml:space="preserve"> at</w:t>
      </w:r>
      <w:r w:rsidR="00185FAA" w:rsidRPr="00B1181D">
        <w:rPr>
          <w:rFonts w:ascii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hAnsi="Arial" w:cs="Arial"/>
          <w:b/>
          <w:spacing w:val="-3"/>
          <w:sz w:val="22"/>
          <w:szCs w:val="22"/>
        </w:rPr>
        <w:t>4:</w:t>
      </w:r>
      <w:r w:rsidR="00185FAA">
        <w:rPr>
          <w:rFonts w:ascii="Arial" w:hAnsi="Arial" w:cs="Arial"/>
          <w:b/>
          <w:spacing w:val="-3"/>
          <w:sz w:val="22"/>
          <w:szCs w:val="22"/>
        </w:rPr>
        <w:t>3</w:t>
      </w:r>
      <w:r w:rsidR="00185FAA" w:rsidRPr="00B1181D">
        <w:rPr>
          <w:rFonts w:ascii="Arial" w:hAnsi="Arial" w:cs="Arial"/>
          <w:b/>
          <w:spacing w:val="-3"/>
          <w:sz w:val="22"/>
          <w:szCs w:val="22"/>
        </w:rPr>
        <w:t>0</w:t>
      </w:r>
      <w:r w:rsidR="00185FAA" w:rsidRPr="00B1181D">
        <w:rPr>
          <w:rFonts w:ascii="Arial" w:hAnsi="Arial" w:cs="Arial"/>
          <w:b/>
          <w:bCs/>
          <w:spacing w:val="-3"/>
          <w:sz w:val="22"/>
          <w:szCs w:val="22"/>
        </w:rPr>
        <w:t>pm</w:t>
      </w:r>
      <w:r w:rsidR="008B0C28" w:rsidRPr="009C5CE1">
        <w:rPr>
          <w:rFonts w:ascii="Arial" w:hAnsi="Arial" w:cs="Arial"/>
          <w:bCs/>
          <w:spacing w:val="-3"/>
          <w:sz w:val="22"/>
          <w:szCs w:val="22"/>
        </w:rPr>
        <w:t>.</w:t>
      </w:r>
      <w:r w:rsidR="00185FAA">
        <w:rPr>
          <w:rFonts w:ascii="Arial" w:hAnsi="Arial" w:cs="Arial"/>
          <w:spacing w:val="-3"/>
          <w:sz w:val="22"/>
          <w:szCs w:val="22"/>
        </w:rPr>
        <w:t xml:space="preserve"> </w:t>
      </w:r>
      <w:r w:rsidR="008B0C28">
        <w:rPr>
          <w:rFonts w:ascii="Arial" w:hAnsi="Arial" w:cs="Arial"/>
          <w:b/>
          <w:spacing w:val="-3"/>
          <w:sz w:val="22"/>
          <w:szCs w:val="22"/>
        </w:rPr>
        <w:t>P</w:t>
      </w:r>
      <w:r w:rsidR="00185FAA" w:rsidRPr="00FE3251">
        <w:rPr>
          <w:rFonts w:ascii="Arial" w:hAnsi="Arial" w:cs="Arial"/>
          <w:b/>
          <w:spacing w:val="-3"/>
          <w:sz w:val="22"/>
          <w:szCs w:val="22"/>
        </w:rPr>
        <w:t>lease</w:t>
      </w:r>
      <w:r>
        <w:rPr>
          <w:rFonts w:ascii="Arial" w:hAnsi="Arial" w:cs="Arial"/>
          <w:b/>
          <w:spacing w:val="-3"/>
          <w:sz w:val="22"/>
          <w:szCs w:val="22"/>
        </w:rPr>
        <w:t xml:space="preserve"> note this</w:t>
      </w:r>
      <w:r w:rsidR="00185FAA" w:rsidRPr="00B1181D">
        <w:rPr>
          <w:rFonts w:ascii="Arial" w:hAnsi="Arial" w:cs="Arial"/>
          <w:b/>
          <w:spacing w:val="-3"/>
          <w:sz w:val="22"/>
          <w:szCs w:val="22"/>
        </w:rPr>
        <w:t xml:space="preserve"> later return</w:t>
      </w:r>
      <w:r w:rsidR="003A7D3A">
        <w:rPr>
          <w:rFonts w:ascii="Arial" w:hAnsi="Arial" w:cs="Arial"/>
          <w:b/>
          <w:spacing w:val="-3"/>
          <w:sz w:val="22"/>
          <w:szCs w:val="22"/>
        </w:rPr>
        <w:t xml:space="preserve"> time</w:t>
      </w:r>
      <w:r w:rsidR="00185FAA">
        <w:rPr>
          <w:rFonts w:ascii="Arial" w:hAnsi="Arial" w:cs="Arial"/>
          <w:spacing w:val="-3"/>
          <w:sz w:val="22"/>
          <w:szCs w:val="22"/>
        </w:rPr>
        <w:t>.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 w:rsidR="003A7D3A">
        <w:rPr>
          <w:rFonts w:ascii="Arial" w:hAnsi="Arial" w:cs="Arial"/>
          <w:spacing w:val="-3"/>
          <w:sz w:val="22"/>
          <w:szCs w:val="22"/>
        </w:rPr>
        <w:t xml:space="preserve">The children should wear their normal school uniform and comfortable school shoes, as we will be doing a lot of walking during our trip. They will also need a warm, waterproof coat. In terms of refreshments, the children will need to bring a </w:t>
      </w:r>
      <w:r w:rsidR="003A7D3A" w:rsidRPr="00B1181D">
        <w:rPr>
          <w:rFonts w:ascii="Arial" w:hAnsi="Arial" w:cs="Arial"/>
          <w:spacing w:val="-3"/>
          <w:sz w:val="22"/>
          <w:szCs w:val="22"/>
        </w:rPr>
        <w:t>packed lunch</w:t>
      </w:r>
      <w:r w:rsidR="003A7D3A">
        <w:rPr>
          <w:rFonts w:ascii="Arial" w:hAnsi="Arial" w:cs="Arial"/>
          <w:spacing w:val="-3"/>
          <w:sz w:val="22"/>
          <w:szCs w:val="22"/>
        </w:rPr>
        <w:t xml:space="preserve">, a </w:t>
      </w:r>
      <w:r w:rsidR="00B2621F">
        <w:rPr>
          <w:rFonts w:ascii="Arial" w:hAnsi="Arial" w:cs="Arial"/>
          <w:spacing w:val="-3"/>
          <w:sz w:val="22"/>
          <w:szCs w:val="22"/>
        </w:rPr>
        <w:t xml:space="preserve">fruit </w:t>
      </w:r>
      <w:r w:rsidR="003A7D3A">
        <w:rPr>
          <w:rFonts w:ascii="Arial" w:hAnsi="Arial" w:cs="Arial"/>
          <w:spacing w:val="-3"/>
          <w:sz w:val="22"/>
          <w:szCs w:val="22"/>
        </w:rPr>
        <w:t>snack</w:t>
      </w:r>
      <w:r w:rsidR="003A7D3A" w:rsidRPr="00B1181D">
        <w:rPr>
          <w:rFonts w:ascii="Arial" w:hAnsi="Arial" w:cs="Arial"/>
          <w:spacing w:val="-3"/>
          <w:sz w:val="22"/>
          <w:szCs w:val="22"/>
        </w:rPr>
        <w:t xml:space="preserve"> </w:t>
      </w:r>
      <w:r w:rsidR="003A7D3A">
        <w:rPr>
          <w:rFonts w:ascii="Arial" w:hAnsi="Arial" w:cs="Arial"/>
          <w:spacing w:val="-3"/>
          <w:sz w:val="22"/>
          <w:szCs w:val="22"/>
        </w:rPr>
        <w:t xml:space="preserve">and a full drink’s bottle with </w:t>
      </w:r>
      <w:r w:rsidR="00637C19">
        <w:rPr>
          <w:rFonts w:ascii="Arial" w:hAnsi="Arial" w:cs="Arial"/>
          <w:spacing w:val="-3"/>
          <w:sz w:val="22"/>
          <w:szCs w:val="22"/>
        </w:rPr>
        <w:t>them</w:t>
      </w:r>
      <w:r w:rsidR="003A7D3A" w:rsidRPr="003A7D3A">
        <w:rPr>
          <w:rFonts w:ascii="Arial" w:hAnsi="Arial" w:cs="Arial"/>
          <w:spacing w:val="-3"/>
          <w:sz w:val="22"/>
          <w:szCs w:val="22"/>
        </w:rPr>
        <w:t>.</w:t>
      </w:r>
      <w:r w:rsidR="00637C19">
        <w:rPr>
          <w:rFonts w:ascii="Arial" w:hAnsi="Arial" w:cs="Arial"/>
          <w:spacing w:val="-3"/>
          <w:sz w:val="22"/>
          <w:szCs w:val="22"/>
        </w:rPr>
        <w:t xml:space="preserve"> It would be very helpful if the children could have a small ‘rucksack’</w:t>
      </w:r>
      <w:r w:rsidR="00637C19" w:rsidRPr="00B1181D">
        <w:rPr>
          <w:rFonts w:ascii="Arial" w:hAnsi="Arial" w:cs="Arial"/>
          <w:spacing w:val="-3"/>
          <w:sz w:val="22"/>
          <w:szCs w:val="22"/>
        </w:rPr>
        <w:t xml:space="preserve"> type bag to keep everything in</w:t>
      </w:r>
      <w:r w:rsidR="00637C19">
        <w:rPr>
          <w:rFonts w:ascii="Arial" w:hAnsi="Arial" w:cs="Arial"/>
          <w:spacing w:val="-3"/>
          <w:sz w:val="22"/>
          <w:szCs w:val="22"/>
        </w:rPr>
        <w:t xml:space="preserve"> for the day. </w:t>
      </w:r>
      <w:r w:rsidR="00637C19" w:rsidRPr="00B1181D">
        <w:rPr>
          <w:rFonts w:ascii="Arial" w:hAnsi="Arial" w:cs="Arial"/>
          <w:spacing w:val="-3"/>
          <w:sz w:val="22"/>
          <w:szCs w:val="22"/>
        </w:rPr>
        <w:t>No pocket money is needed for this trip.</w:t>
      </w:r>
      <w:r w:rsidR="003A7D3A" w:rsidRPr="003A7D3A">
        <w:rPr>
          <w:rFonts w:ascii="Arial" w:hAnsi="Arial" w:cs="Arial"/>
          <w:spacing w:val="-3"/>
          <w:sz w:val="22"/>
          <w:szCs w:val="22"/>
        </w:rPr>
        <w:t xml:space="preserve"> </w:t>
      </w:r>
      <w:r w:rsidR="00637C19">
        <w:rPr>
          <w:rFonts w:ascii="Arial" w:hAnsi="Arial" w:cs="Arial"/>
          <w:b/>
          <w:spacing w:val="-3"/>
          <w:sz w:val="22"/>
          <w:szCs w:val="22"/>
        </w:rPr>
        <w:t>Please note that</w:t>
      </w:r>
      <w:r w:rsidR="00637C19" w:rsidRPr="00637C19">
        <w:rPr>
          <w:rFonts w:ascii="Arial" w:hAnsi="Arial" w:cs="Arial"/>
          <w:b/>
          <w:spacing w:val="-3"/>
          <w:sz w:val="22"/>
          <w:szCs w:val="22"/>
        </w:rPr>
        <w:t xml:space="preserve"> i</w:t>
      </w:r>
      <w:r w:rsidR="003A7D3A" w:rsidRPr="00637C19">
        <w:rPr>
          <w:rFonts w:ascii="Arial" w:hAnsi="Arial" w:cs="Arial"/>
          <w:b/>
          <w:spacing w:val="-3"/>
          <w:sz w:val="22"/>
          <w:szCs w:val="22"/>
        </w:rPr>
        <w:t>f your child has a hot school meal, this should be cancelled at least 10 days</w:t>
      </w:r>
      <w:r w:rsidR="00637C19">
        <w:rPr>
          <w:rFonts w:ascii="Arial" w:hAnsi="Arial" w:cs="Arial"/>
          <w:b/>
          <w:spacing w:val="-3"/>
          <w:sz w:val="22"/>
          <w:szCs w:val="22"/>
        </w:rPr>
        <w:t xml:space="preserve"> before the</w:t>
      </w:r>
      <w:r w:rsidR="003A7D3A" w:rsidRPr="008D1E39">
        <w:rPr>
          <w:rFonts w:ascii="Arial" w:hAnsi="Arial" w:cs="Arial"/>
          <w:b/>
          <w:spacing w:val="-3"/>
          <w:sz w:val="22"/>
          <w:szCs w:val="22"/>
        </w:rPr>
        <w:t xml:space="preserve"> trip</w:t>
      </w:r>
      <w:r w:rsidR="003A7D3A">
        <w:rPr>
          <w:rFonts w:ascii="Arial" w:hAnsi="Arial" w:cs="Arial"/>
          <w:spacing w:val="-3"/>
          <w:sz w:val="22"/>
          <w:szCs w:val="22"/>
        </w:rPr>
        <w:t xml:space="preserve">. </w:t>
      </w:r>
    </w:p>
    <w:p w:rsidR="003A7D3A" w:rsidRDefault="003A7D3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9C5CE1" w:rsidRDefault="009C5CE1" w:rsidP="009C5CE1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Many thanks to those of you who have offered to accompany Year 2 on this trip. However, on this occasion, we will not require any parent helpers. </w:t>
      </w:r>
    </w:p>
    <w:p w:rsidR="009C5CE1" w:rsidRDefault="009C5CE1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1181D">
        <w:rPr>
          <w:rFonts w:ascii="Arial" w:hAnsi="Arial" w:cs="Arial"/>
          <w:spacing w:val="-3"/>
          <w:sz w:val="22"/>
          <w:szCs w:val="22"/>
        </w:rPr>
        <w:t>We would wel</w:t>
      </w:r>
      <w:r>
        <w:rPr>
          <w:rFonts w:ascii="Arial" w:hAnsi="Arial" w:cs="Arial"/>
          <w:spacing w:val="-3"/>
          <w:sz w:val="22"/>
          <w:szCs w:val="22"/>
        </w:rPr>
        <w:t>come a contribution of £</w:t>
      </w:r>
      <w:r w:rsidR="008D1E39">
        <w:rPr>
          <w:rFonts w:ascii="Arial" w:hAnsi="Arial" w:cs="Arial"/>
          <w:spacing w:val="-3"/>
          <w:sz w:val="22"/>
          <w:szCs w:val="22"/>
        </w:rPr>
        <w:t>18.25</w:t>
      </w:r>
      <w:r w:rsidR="00C03C65">
        <w:rPr>
          <w:rFonts w:ascii="Arial" w:hAnsi="Arial" w:cs="Arial"/>
          <w:spacing w:val="-3"/>
          <w:sz w:val="22"/>
          <w:szCs w:val="22"/>
        </w:rPr>
        <w:t xml:space="preserve"> 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per child to </w:t>
      </w:r>
      <w:r w:rsidR="003A7D3A">
        <w:rPr>
          <w:rFonts w:ascii="Arial" w:hAnsi="Arial" w:cs="Arial"/>
          <w:spacing w:val="-3"/>
          <w:sz w:val="22"/>
          <w:szCs w:val="22"/>
        </w:rPr>
        <w:t>cover the cost</w:t>
      </w:r>
      <w:r w:rsidR="0075727D">
        <w:rPr>
          <w:rFonts w:ascii="Arial" w:hAnsi="Arial" w:cs="Arial"/>
          <w:spacing w:val="-3"/>
          <w:sz w:val="22"/>
          <w:szCs w:val="22"/>
        </w:rPr>
        <w:t>s</w:t>
      </w:r>
      <w:r w:rsidR="003A7D3A">
        <w:rPr>
          <w:rFonts w:ascii="Arial" w:hAnsi="Arial" w:cs="Arial"/>
          <w:spacing w:val="-3"/>
          <w:sz w:val="22"/>
          <w:szCs w:val="22"/>
        </w:rPr>
        <w:t xml:space="preserve"> of the day. Th</w:t>
      </w:r>
      <w:r w:rsidR="0075727D">
        <w:rPr>
          <w:rFonts w:ascii="Arial" w:hAnsi="Arial" w:cs="Arial"/>
          <w:spacing w:val="-3"/>
          <w:sz w:val="22"/>
          <w:szCs w:val="22"/>
        </w:rPr>
        <w:t xml:space="preserve">ese costs are </w:t>
      </w:r>
      <w:r w:rsidR="003A7D3A">
        <w:rPr>
          <w:rFonts w:ascii="Arial" w:hAnsi="Arial" w:cs="Arial"/>
          <w:spacing w:val="-3"/>
          <w:sz w:val="22"/>
          <w:szCs w:val="22"/>
        </w:rPr>
        <w:t xml:space="preserve">made up of the cost of the </w:t>
      </w:r>
      <w:r>
        <w:rPr>
          <w:rFonts w:ascii="Arial" w:hAnsi="Arial" w:cs="Arial"/>
          <w:spacing w:val="-3"/>
          <w:sz w:val="22"/>
          <w:szCs w:val="22"/>
        </w:rPr>
        <w:t>coach</w:t>
      </w:r>
      <w:r w:rsidR="003A7D3A">
        <w:rPr>
          <w:rFonts w:ascii="Arial" w:hAnsi="Arial" w:cs="Arial"/>
          <w:spacing w:val="-3"/>
          <w:sz w:val="22"/>
          <w:szCs w:val="22"/>
        </w:rPr>
        <w:t xml:space="preserve"> hire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and </w:t>
      </w:r>
      <w:r w:rsidR="003A7D3A">
        <w:rPr>
          <w:rFonts w:ascii="Arial" w:hAnsi="Arial" w:cs="Arial"/>
          <w:spacing w:val="-3"/>
          <w:sz w:val="22"/>
          <w:szCs w:val="22"/>
        </w:rPr>
        <w:t xml:space="preserve">the Beaulieu 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entrance </w:t>
      </w:r>
      <w:r w:rsidR="003A7D3A">
        <w:rPr>
          <w:rFonts w:ascii="Arial" w:hAnsi="Arial" w:cs="Arial"/>
          <w:spacing w:val="-3"/>
          <w:sz w:val="22"/>
          <w:szCs w:val="22"/>
        </w:rPr>
        <w:t>fee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. </w:t>
      </w:r>
      <w:r w:rsidR="003A7D3A">
        <w:rPr>
          <w:rFonts w:ascii="Arial" w:hAnsi="Arial" w:cs="Arial"/>
          <w:spacing w:val="-3"/>
          <w:sz w:val="22"/>
          <w:szCs w:val="22"/>
        </w:rPr>
        <w:t xml:space="preserve">This contribution is voluntary. 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If we have not heard from parents by </w:t>
      </w:r>
      <w:r w:rsidR="00C928E2">
        <w:rPr>
          <w:rFonts w:ascii="Arial" w:hAnsi="Arial" w:cs="Arial"/>
          <w:spacing w:val="-3"/>
          <w:sz w:val="22"/>
          <w:szCs w:val="22"/>
        </w:rPr>
        <w:t>Friday 26</w:t>
      </w:r>
      <w:r w:rsidR="00C928E2" w:rsidRPr="00C928E2">
        <w:rPr>
          <w:rFonts w:ascii="Arial" w:hAnsi="Arial" w:cs="Arial"/>
          <w:spacing w:val="-3"/>
          <w:sz w:val="22"/>
          <w:szCs w:val="22"/>
          <w:vertAlign w:val="superscript"/>
        </w:rPr>
        <w:t>th</w:t>
      </w:r>
      <w:r w:rsidR="00C928E2"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February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 that they are unwilling to make such a voluntary contribution, we will go ahead and finalise arrangements.</w:t>
      </w: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Pr="00B1181D" w:rsidRDefault="003A7D3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If you are </w:t>
      </w:r>
      <w:r w:rsidR="00185FAA" w:rsidRPr="00B1181D">
        <w:rPr>
          <w:rFonts w:ascii="Arial" w:hAnsi="Arial" w:cs="Arial"/>
          <w:spacing w:val="-3"/>
          <w:sz w:val="22"/>
          <w:szCs w:val="22"/>
        </w:rPr>
        <w:t>unable to make a voluntary contribution, please contact me in confidence.  No child will be excluded from the activity due to the parent's inability to pay.</w:t>
      </w: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1181D">
        <w:rPr>
          <w:rFonts w:ascii="Arial" w:hAnsi="Arial" w:cs="Arial"/>
          <w:spacing w:val="-3"/>
          <w:sz w:val="22"/>
          <w:szCs w:val="22"/>
        </w:rPr>
        <w:t xml:space="preserve">Unless you hear from me to the contrary, please would you return the </w:t>
      </w:r>
      <w:r w:rsidR="0075727D">
        <w:rPr>
          <w:rFonts w:ascii="Arial" w:hAnsi="Arial" w:cs="Arial"/>
          <w:spacing w:val="-3"/>
          <w:sz w:val="22"/>
          <w:szCs w:val="22"/>
        </w:rPr>
        <w:t xml:space="preserve">attached </w:t>
      </w:r>
      <w:r w:rsidRPr="00B1181D">
        <w:rPr>
          <w:rFonts w:ascii="Arial" w:hAnsi="Arial" w:cs="Arial"/>
          <w:spacing w:val="-3"/>
          <w:sz w:val="22"/>
          <w:szCs w:val="22"/>
        </w:rPr>
        <w:t>consent slip, together with your voluntary contribution of £</w:t>
      </w:r>
      <w:r w:rsidR="008D1E39">
        <w:rPr>
          <w:rFonts w:ascii="Arial" w:hAnsi="Arial" w:cs="Arial"/>
          <w:spacing w:val="-3"/>
          <w:sz w:val="22"/>
          <w:szCs w:val="22"/>
        </w:rPr>
        <w:t>18.25</w:t>
      </w:r>
      <w:r w:rsidR="00BB66B9">
        <w:rPr>
          <w:rFonts w:ascii="Arial" w:hAnsi="Arial" w:cs="Arial"/>
          <w:spacing w:val="-3"/>
          <w:sz w:val="22"/>
          <w:szCs w:val="22"/>
        </w:rPr>
        <w:t xml:space="preserve"> 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by </w:t>
      </w:r>
      <w:r w:rsidR="0075727D">
        <w:rPr>
          <w:rFonts w:ascii="Arial" w:hAnsi="Arial" w:cs="Arial"/>
          <w:spacing w:val="-3"/>
          <w:sz w:val="22"/>
          <w:szCs w:val="22"/>
        </w:rPr>
        <w:t>Friday 11</w:t>
      </w:r>
      <w:r w:rsidR="0075727D" w:rsidRPr="0075727D">
        <w:rPr>
          <w:rFonts w:ascii="Arial" w:hAnsi="Arial" w:cs="Arial"/>
          <w:spacing w:val="-3"/>
          <w:sz w:val="22"/>
          <w:szCs w:val="22"/>
          <w:vertAlign w:val="superscript"/>
        </w:rPr>
        <w:t>th</w:t>
      </w:r>
      <w:r>
        <w:rPr>
          <w:rFonts w:ascii="Arial" w:hAnsi="Arial" w:cs="Arial"/>
          <w:spacing w:val="-3"/>
          <w:sz w:val="22"/>
          <w:szCs w:val="22"/>
        </w:rPr>
        <w:t xml:space="preserve"> March</w:t>
      </w:r>
      <w:r w:rsidR="0075727D">
        <w:rPr>
          <w:rFonts w:ascii="Arial" w:hAnsi="Arial" w:cs="Arial"/>
          <w:spacing w:val="-3"/>
          <w:sz w:val="22"/>
          <w:szCs w:val="22"/>
        </w:rPr>
        <w:t xml:space="preserve"> </w:t>
      </w:r>
      <w:proofErr w:type="gramStart"/>
      <w:r w:rsidR="0075727D">
        <w:rPr>
          <w:rFonts w:ascii="Arial" w:hAnsi="Arial" w:cs="Arial"/>
          <w:spacing w:val="-3"/>
          <w:sz w:val="22"/>
          <w:szCs w:val="22"/>
        </w:rPr>
        <w:t>2016</w:t>
      </w:r>
      <w:r>
        <w:rPr>
          <w:rFonts w:ascii="Arial" w:hAnsi="Arial" w:cs="Arial"/>
          <w:spacing w:val="-3"/>
          <w:sz w:val="22"/>
          <w:szCs w:val="22"/>
        </w:rPr>
        <w:t>.</w:t>
      </w:r>
      <w:proofErr w:type="gramEnd"/>
    </w:p>
    <w:p w:rsidR="00C559F8" w:rsidRDefault="00C559F8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C559F8" w:rsidRPr="00B97720" w:rsidRDefault="00C559F8" w:rsidP="00185FAA">
      <w:pPr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  <w:r w:rsidRPr="00B97720">
        <w:rPr>
          <w:rFonts w:ascii="Arial" w:hAnsi="Arial" w:cs="Arial"/>
          <w:b/>
          <w:spacing w:val="-3"/>
          <w:sz w:val="22"/>
          <w:szCs w:val="22"/>
        </w:rPr>
        <w:t xml:space="preserve">For online payments, the Unique Trip Code is: </w:t>
      </w:r>
      <w:r w:rsidR="00B97720" w:rsidRPr="00B97720">
        <w:rPr>
          <w:rFonts w:ascii="Arial" w:hAnsi="Arial" w:cs="Arial"/>
          <w:b/>
          <w:spacing w:val="-3"/>
          <w:sz w:val="22"/>
          <w:szCs w:val="22"/>
        </w:rPr>
        <w:t>KCN</w:t>
      </w:r>
    </w:p>
    <w:p w:rsidR="009C5CE1" w:rsidRPr="00B1181D" w:rsidRDefault="009C5CE1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1181D">
        <w:rPr>
          <w:rFonts w:ascii="Arial" w:hAnsi="Arial" w:cs="Arial"/>
          <w:spacing w:val="-3"/>
          <w:sz w:val="22"/>
          <w:szCs w:val="22"/>
        </w:rPr>
        <w:t>Yours sincerely</w:t>
      </w:r>
      <w:r w:rsidR="009C5CE1">
        <w:rPr>
          <w:rFonts w:ascii="Arial" w:hAnsi="Arial" w:cs="Arial"/>
          <w:spacing w:val="-3"/>
          <w:sz w:val="22"/>
          <w:szCs w:val="22"/>
        </w:rPr>
        <w:t>,</w:t>
      </w: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8733FB" w:rsidRPr="00B1181D" w:rsidRDefault="00B97720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noProof/>
          <w:snapToGrid/>
          <w:lang w:eastAsia="en-GB"/>
        </w:rPr>
        <w:drawing>
          <wp:inline distT="0" distB="0" distL="0" distR="0" wp14:anchorId="55ACF84B" wp14:editId="052FBB88">
            <wp:extent cx="1536065" cy="538480"/>
            <wp:effectExtent l="0" t="0" r="6985" b="0"/>
            <wp:docPr id="5" name="Picture 5" descr="C:\Users\secretary\AppData\Local\Microsoft\Windows\Temporary Internet Files\Content.Outlook\6JJOR46U\S Nevil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ecretary\AppData\Local\Microsoft\Windows\Temporary Internet Files\Content.Outlook\6JJOR46U\S Nevil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Mrs </w:t>
      </w:r>
      <w:r w:rsidR="00C559F8">
        <w:rPr>
          <w:rFonts w:ascii="Arial" w:hAnsi="Arial" w:cs="Arial"/>
          <w:spacing w:val="-3"/>
          <w:sz w:val="22"/>
          <w:szCs w:val="22"/>
        </w:rPr>
        <w:t>S Neville</w:t>
      </w:r>
    </w:p>
    <w:p w:rsidR="00185FAA" w:rsidRDefault="00C559F8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lastRenderedPageBreak/>
        <w:t>Class Teacher</w:t>
      </w:r>
    </w:p>
    <w:p w:rsidR="00185FAA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9C5CE1" w:rsidRDefault="009C5CE1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1181D">
        <w:rPr>
          <w:rFonts w:ascii="Arial" w:hAnsi="Arial" w:cs="Arial"/>
          <w:spacing w:val="-3"/>
          <w:sz w:val="22"/>
          <w:szCs w:val="22"/>
        </w:rPr>
        <w:t>To</w:t>
      </w:r>
      <w:r w:rsidR="009C5CE1">
        <w:rPr>
          <w:rFonts w:ascii="Arial" w:hAnsi="Arial" w:cs="Arial"/>
          <w:spacing w:val="-3"/>
          <w:sz w:val="22"/>
          <w:szCs w:val="22"/>
        </w:rPr>
        <w:t>:</w:t>
      </w:r>
      <w:r w:rsidRPr="00B1181D">
        <w:rPr>
          <w:rFonts w:ascii="Arial" w:hAnsi="Arial" w:cs="Arial"/>
          <w:spacing w:val="-3"/>
          <w:sz w:val="22"/>
          <w:szCs w:val="22"/>
        </w:rPr>
        <w:t xml:space="preserve"> Jessie Younghusband School</w:t>
      </w:r>
    </w:p>
    <w:p w:rsidR="009C5CE1" w:rsidRPr="009C5CE1" w:rsidRDefault="009C5CE1" w:rsidP="00185FAA">
      <w:pPr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</w:p>
    <w:p w:rsidR="009C5CE1" w:rsidRPr="009C5CE1" w:rsidRDefault="009C5CE1" w:rsidP="00185FAA">
      <w:pPr>
        <w:suppressAutoHyphens/>
        <w:jc w:val="both"/>
        <w:rPr>
          <w:rFonts w:ascii="Arial" w:hAnsi="Arial" w:cs="Arial"/>
          <w:b/>
          <w:spacing w:val="-3"/>
          <w:sz w:val="22"/>
          <w:szCs w:val="22"/>
        </w:rPr>
      </w:pPr>
      <w:r w:rsidRPr="009C5CE1">
        <w:rPr>
          <w:rFonts w:ascii="Arial" w:hAnsi="Arial" w:cs="Arial"/>
          <w:b/>
          <w:spacing w:val="-3"/>
          <w:sz w:val="22"/>
          <w:szCs w:val="22"/>
        </w:rPr>
        <w:t>Year 2 Trip to Beaulieu</w:t>
      </w: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1181D">
        <w:rPr>
          <w:rFonts w:ascii="Arial" w:hAnsi="Arial" w:cs="Arial"/>
          <w:spacing w:val="-3"/>
          <w:sz w:val="22"/>
          <w:szCs w:val="22"/>
        </w:rPr>
        <w:t>I consent to my child ______________________</w:t>
      </w:r>
      <w:r>
        <w:rPr>
          <w:rFonts w:ascii="Arial" w:hAnsi="Arial" w:cs="Arial"/>
          <w:spacing w:val="-3"/>
          <w:sz w:val="22"/>
          <w:szCs w:val="22"/>
        </w:rPr>
        <w:t xml:space="preserve">__________ going to Beaulieu on </w:t>
      </w:r>
      <w:r w:rsidR="009D4586">
        <w:rPr>
          <w:rFonts w:ascii="Arial" w:hAnsi="Arial" w:cs="Arial"/>
          <w:spacing w:val="-3"/>
          <w:sz w:val="22"/>
          <w:szCs w:val="22"/>
        </w:rPr>
        <w:t>Wednesday 16</w:t>
      </w:r>
      <w:r w:rsidR="009D4586" w:rsidRPr="009D4586">
        <w:rPr>
          <w:rFonts w:ascii="Arial" w:hAnsi="Arial" w:cs="Arial"/>
          <w:spacing w:val="-3"/>
          <w:sz w:val="22"/>
          <w:szCs w:val="22"/>
          <w:vertAlign w:val="superscript"/>
        </w:rPr>
        <w:t>th</w:t>
      </w:r>
      <w:r w:rsidR="009D4586">
        <w:rPr>
          <w:rFonts w:ascii="Arial" w:hAnsi="Arial" w:cs="Arial"/>
          <w:spacing w:val="-3"/>
          <w:sz w:val="22"/>
          <w:szCs w:val="22"/>
        </w:rPr>
        <w:t xml:space="preserve"> March 2016</w:t>
      </w:r>
      <w:r>
        <w:rPr>
          <w:rFonts w:ascii="Arial" w:hAnsi="Arial" w:cs="Arial"/>
          <w:spacing w:val="-3"/>
          <w:sz w:val="22"/>
          <w:szCs w:val="22"/>
        </w:rPr>
        <w:t>.</w:t>
      </w: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Pr="004C398F" w:rsidRDefault="00623DB3" w:rsidP="00185FAA">
      <w:pPr>
        <w:suppressAutoHyphens/>
        <w:jc w:val="both"/>
        <w:rPr>
          <w:rFonts w:ascii="Arial" w:hAnsi="Arial" w:cs="Arial"/>
          <w:i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□ </w:t>
      </w:r>
      <w:r w:rsidR="00185FAA" w:rsidRPr="00B1181D">
        <w:rPr>
          <w:rFonts w:ascii="Arial" w:hAnsi="Arial" w:cs="Arial"/>
          <w:spacing w:val="-3"/>
          <w:sz w:val="22"/>
          <w:szCs w:val="22"/>
        </w:rPr>
        <w:t>I enclos</w:t>
      </w:r>
      <w:r w:rsidR="00185FAA">
        <w:rPr>
          <w:rFonts w:ascii="Arial" w:hAnsi="Arial" w:cs="Arial"/>
          <w:spacing w:val="-3"/>
          <w:sz w:val="22"/>
          <w:szCs w:val="22"/>
        </w:rPr>
        <w:t>e a voluntary contribution of £</w:t>
      </w:r>
      <w:r w:rsidR="008D1E39">
        <w:rPr>
          <w:rFonts w:ascii="Arial" w:hAnsi="Arial" w:cs="Arial"/>
          <w:spacing w:val="-3"/>
          <w:sz w:val="22"/>
          <w:szCs w:val="22"/>
        </w:rPr>
        <w:t>18.25</w:t>
      </w:r>
      <w:r w:rsidR="004C398F">
        <w:rPr>
          <w:rFonts w:ascii="Arial" w:hAnsi="Arial" w:cs="Arial"/>
          <w:spacing w:val="-3"/>
          <w:sz w:val="22"/>
          <w:szCs w:val="22"/>
        </w:rPr>
        <w:t>.</w:t>
      </w:r>
      <w:r w:rsidR="009D4586">
        <w:rPr>
          <w:rFonts w:ascii="Arial" w:hAnsi="Arial" w:cs="Arial"/>
          <w:spacing w:val="-3"/>
          <w:sz w:val="22"/>
          <w:szCs w:val="22"/>
        </w:rPr>
        <w:t xml:space="preserve">   </w:t>
      </w:r>
      <w:r>
        <w:rPr>
          <w:rFonts w:ascii="Arial" w:hAnsi="Arial" w:cs="Arial"/>
          <w:spacing w:val="-3"/>
          <w:sz w:val="22"/>
          <w:szCs w:val="22"/>
        </w:rPr>
        <w:t>.</w:t>
      </w:r>
      <w:r w:rsidR="009D4586">
        <w:rPr>
          <w:rFonts w:ascii="Arial" w:hAnsi="Arial" w:cs="Arial"/>
          <w:spacing w:val="-3"/>
          <w:sz w:val="22"/>
          <w:szCs w:val="22"/>
        </w:rPr>
        <w:t xml:space="preserve"> </w:t>
      </w:r>
      <w:r w:rsidR="00945E82">
        <w:rPr>
          <w:rFonts w:ascii="Arial" w:hAnsi="Arial" w:cs="Arial"/>
          <w:spacing w:val="-3"/>
          <w:sz w:val="22"/>
          <w:szCs w:val="22"/>
        </w:rPr>
        <w:t xml:space="preserve">                                                  </w:t>
      </w:r>
      <w:r w:rsidR="00945E82" w:rsidRPr="004C398F">
        <w:rPr>
          <w:rFonts w:ascii="Arial" w:hAnsi="Arial" w:cs="Arial"/>
          <w:i/>
          <w:spacing w:val="-3"/>
          <w:sz w:val="22"/>
          <w:szCs w:val="22"/>
        </w:rPr>
        <w:t xml:space="preserve">  </w:t>
      </w:r>
    </w:p>
    <w:p w:rsidR="00185FAA" w:rsidRPr="004C398F" w:rsidRDefault="00185FAA" w:rsidP="00185FAA">
      <w:pPr>
        <w:suppressAutoHyphens/>
        <w:jc w:val="both"/>
        <w:rPr>
          <w:rFonts w:ascii="Arial" w:hAnsi="Arial" w:cs="Arial"/>
          <w:i/>
          <w:spacing w:val="-3"/>
          <w:sz w:val="22"/>
          <w:szCs w:val="22"/>
        </w:rPr>
      </w:pPr>
      <w:r w:rsidRPr="004C398F">
        <w:rPr>
          <w:rFonts w:ascii="Arial" w:hAnsi="Arial" w:cs="Arial"/>
          <w:i/>
          <w:spacing w:val="-3"/>
          <w:sz w:val="22"/>
          <w:szCs w:val="22"/>
        </w:rPr>
        <w:t>(Cheques payable to JYS School Fund)</w:t>
      </w:r>
    </w:p>
    <w:p w:rsidR="00185FAA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623DB3" w:rsidRDefault="00623DB3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□ I have made an online payment of £18.25</w:t>
      </w:r>
    </w:p>
    <w:p w:rsidR="00623DB3" w:rsidRPr="00B1181D" w:rsidRDefault="00623DB3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185FAA" w:rsidRPr="00B1181D" w:rsidRDefault="00185FAA" w:rsidP="00185FAA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54338F" w:rsidRPr="004C398F" w:rsidRDefault="00185FAA" w:rsidP="004C398F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1181D">
        <w:rPr>
          <w:rFonts w:ascii="Arial" w:hAnsi="Arial" w:cs="Arial"/>
          <w:spacing w:val="-3"/>
          <w:sz w:val="22"/>
          <w:szCs w:val="22"/>
        </w:rPr>
        <w:t>Signed</w:t>
      </w:r>
      <w:proofErr w:type="gramStart"/>
      <w:r w:rsidR="004C398F">
        <w:rPr>
          <w:rFonts w:ascii="Arial" w:hAnsi="Arial" w:cs="Arial"/>
          <w:spacing w:val="-3"/>
          <w:sz w:val="22"/>
          <w:szCs w:val="22"/>
        </w:rPr>
        <w:t>:</w:t>
      </w:r>
      <w:r w:rsidRPr="00B1181D">
        <w:rPr>
          <w:rFonts w:ascii="Arial" w:hAnsi="Arial" w:cs="Arial"/>
          <w:spacing w:val="-3"/>
          <w:sz w:val="22"/>
          <w:szCs w:val="22"/>
        </w:rPr>
        <w:t>_</w:t>
      </w:r>
      <w:proofErr w:type="gramEnd"/>
      <w:r w:rsidRPr="00B1181D">
        <w:rPr>
          <w:rFonts w:ascii="Arial" w:hAnsi="Arial" w:cs="Arial"/>
          <w:spacing w:val="-3"/>
          <w:sz w:val="22"/>
          <w:szCs w:val="22"/>
        </w:rPr>
        <w:t>_________________</w:t>
      </w:r>
      <w:r>
        <w:rPr>
          <w:rFonts w:ascii="Arial" w:hAnsi="Arial" w:cs="Arial"/>
          <w:spacing w:val="-3"/>
          <w:sz w:val="22"/>
          <w:szCs w:val="22"/>
        </w:rPr>
        <w:t>_________</w:t>
      </w:r>
      <w:r w:rsidR="004C398F">
        <w:rPr>
          <w:rFonts w:ascii="Arial" w:hAnsi="Arial" w:cs="Arial"/>
          <w:spacing w:val="-3"/>
          <w:sz w:val="22"/>
          <w:szCs w:val="22"/>
        </w:rPr>
        <w:t xml:space="preserve">__________          </w:t>
      </w:r>
      <w:r w:rsidRPr="00B1181D">
        <w:rPr>
          <w:rFonts w:ascii="Arial" w:hAnsi="Arial" w:cs="Arial"/>
          <w:spacing w:val="-3"/>
          <w:sz w:val="22"/>
          <w:szCs w:val="22"/>
        </w:rPr>
        <w:t>Date</w:t>
      </w:r>
      <w:r w:rsidR="004C398F">
        <w:rPr>
          <w:rFonts w:ascii="Arial" w:hAnsi="Arial" w:cs="Arial"/>
          <w:spacing w:val="-3"/>
          <w:sz w:val="22"/>
          <w:szCs w:val="22"/>
        </w:rPr>
        <w:t>: _______________________</w:t>
      </w:r>
    </w:p>
    <w:sectPr w:rsidR="0054338F" w:rsidRPr="004C398F" w:rsidSect="00F9114E">
      <w:headerReference w:type="default" r:id="rId9"/>
      <w:footerReference w:type="default" r:id="rId10"/>
      <w:endnotePr>
        <w:numFmt w:val="decimal"/>
      </w:endnotePr>
      <w:pgSz w:w="11906" w:h="16838" w:code="9"/>
      <w:pgMar w:top="426" w:right="1416" w:bottom="709" w:left="1418" w:header="476" w:footer="227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1A3" w:rsidRDefault="003A41A3">
      <w:pPr>
        <w:spacing w:line="20" w:lineRule="exact"/>
      </w:pPr>
    </w:p>
  </w:endnote>
  <w:endnote w:type="continuationSeparator" w:id="0">
    <w:p w:rsidR="003A41A3" w:rsidRDefault="003A41A3">
      <w:r>
        <w:t xml:space="preserve"> </w:t>
      </w:r>
    </w:p>
  </w:endnote>
  <w:endnote w:type="continuationNotice" w:id="1">
    <w:p w:rsidR="003A41A3" w:rsidRDefault="003A41A3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1A3" w:rsidRDefault="003A41A3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</w:p>
  <w:p w:rsidR="003A41A3" w:rsidRDefault="000256E9">
    <w:pPr>
      <w:tabs>
        <w:tab w:val="center" w:pos="5507"/>
      </w:tabs>
      <w:suppressAutoHyphens/>
      <w:jc w:val="both"/>
      <w:rPr>
        <w:rFonts w:ascii="Times New Roman" w:hAnsi="Times New Roman"/>
        <w:b/>
        <w:spacing w:val="-2"/>
        <w:sz w:val="20"/>
      </w:rPr>
    </w:pPr>
    <w:r>
      <w:rPr>
        <w:rFonts w:ascii="Arial" w:hAnsi="Arial" w:cs="Arial"/>
        <w:noProof/>
        <w:snapToGrid/>
        <w:lang w:eastAsia="en-GB"/>
      </w:rPr>
      <w:drawing>
        <wp:anchor distT="0" distB="0" distL="114300" distR="114300" simplePos="0" relativeHeight="251666432" behindDoc="1" locked="0" layoutInCell="1" allowOverlap="1" wp14:anchorId="6850FCDE" wp14:editId="0601BBCD">
          <wp:simplePos x="0" y="0"/>
          <wp:positionH relativeFrom="column">
            <wp:posOffset>2947670</wp:posOffset>
          </wp:positionH>
          <wp:positionV relativeFrom="paragraph">
            <wp:posOffset>100330</wp:posOffset>
          </wp:positionV>
          <wp:extent cx="704850" cy="720090"/>
          <wp:effectExtent l="0" t="0" r="0" b="3810"/>
          <wp:wrapNone/>
          <wp:docPr id="3" name="Picture 3" descr="http://www.jessieyounghusband.w-sussex.sch.uk/mainpagearticles/mainpagenews/2013/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jessieyounghusband.w-sussex.sch.uk/mainpagearticles/mainpagenews/2013/eco-school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5B7D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B8E5136" wp14:editId="6DCE3EC2">
          <wp:simplePos x="0" y="0"/>
          <wp:positionH relativeFrom="column">
            <wp:posOffset>699770</wp:posOffset>
          </wp:positionH>
          <wp:positionV relativeFrom="paragraph">
            <wp:posOffset>102870</wp:posOffset>
          </wp:positionV>
          <wp:extent cx="885825" cy="872490"/>
          <wp:effectExtent l="0" t="0" r="9525" b="3810"/>
          <wp:wrapNone/>
          <wp:docPr id="6" name="Picture 6" descr="I:\WORK\Marion\artsm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WORK\Marion\artsmar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1A3">
      <w:rPr>
        <w:rFonts w:ascii="Times New Roman" w:hAnsi="Times New Roman"/>
        <w:b/>
        <w:spacing w:val="-2"/>
        <w:sz w:val="20"/>
      </w:rPr>
      <w:t xml:space="preserve">                            </w:t>
    </w:r>
  </w:p>
  <w:p w:rsidR="003A41A3" w:rsidRDefault="000256E9">
    <w:pPr>
      <w:tabs>
        <w:tab w:val="center" w:pos="5507"/>
      </w:tabs>
      <w:suppressAutoHyphens/>
      <w:jc w:val="both"/>
      <w:rPr>
        <w:rFonts w:ascii="Times New Roman" w:hAnsi="Times New Roman"/>
        <w:b/>
        <w:spacing w:val="-2"/>
        <w:sz w:val="20"/>
      </w:rPr>
    </w:pPr>
    <w:r>
      <w:rPr>
        <w:noProof/>
        <w:snapToGrid/>
        <w:lang w:eastAsia="en-GB"/>
      </w:rPr>
      <w:drawing>
        <wp:anchor distT="0" distB="0" distL="114300" distR="114300" simplePos="0" relativeHeight="251661312" behindDoc="1" locked="0" layoutInCell="1" allowOverlap="1" wp14:anchorId="1C4A96E2" wp14:editId="748B200F">
          <wp:simplePos x="0" y="0"/>
          <wp:positionH relativeFrom="column">
            <wp:posOffset>-195580</wp:posOffset>
          </wp:positionH>
          <wp:positionV relativeFrom="paragraph">
            <wp:posOffset>52705</wp:posOffset>
          </wp:positionV>
          <wp:extent cx="502920" cy="652780"/>
          <wp:effectExtent l="0" t="0" r="0" b="0"/>
          <wp:wrapTight wrapText="bothSides">
            <wp:wrapPolygon edited="0">
              <wp:start x="0" y="0"/>
              <wp:lineTo x="0" y="20802"/>
              <wp:lineTo x="20455" y="20802"/>
              <wp:lineTo x="20455" y="0"/>
              <wp:lineTo x="0" y="0"/>
            </wp:wrapPolygon>
          </wp:wrapTight>
          <wp:docPr id="9" name="Picture 9" descr="4  Primary-4th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4  Primary-4th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A72">
      <w:rPr>
        <w:rFonts w:ascii="Arial" w:hAnsi="Arial" w:cs="Arial"/>
        <w:noProof/>
        <w:snapToGrid/>
        <w:color w:val="0000FF"/>
        <w:lang w:eastAsia="en-GB"/>
      </w:rPr>
      <w:drawing>
        <wp:anchor distT="0" distB="0" distL="114300" distR="114300" simplePos="0" relativeHeight="251665408" behindDoc="1" locked="0" layoutInCell="1" allowOverlap="1" wp14:anchorId="1859D5FD" wp14:editId="49730C2C">
          <wp:simplePos x="0" y="0"/>
          <wp:positionH relativeFrom="column">
            <wp:posOffset>1852295</wp:posOffset>
          </wp:positionH>
          <wp:positionV relativeFrom="paragraph">
            <wp:posOffset>106045</wp:posOffset>
          </wp:positionV>
          <wp:extent cx="655320" cy="609600"/>
          <wp:effectExtent l="0" t="0" r="0" b="0"/>
          <wp:wrapNone/>
          <wp:docPr id="7" name="Picture 7" descr="http://www.jessieyounghusband.w-sussex.sch.uk/parents/teachingschool/blueflag.jpg">
            <a:hlinkClick xmlns:a="http://schemas.openxmlformats.org/drawingml/2006/main" r:id="rId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jessieyounghusband.w-sussex.sch.uk/parents/teachingschool/blueflag.jpg">
                    <a:hlinkClick r:id="rId4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95E">
      <w:rPr>
        <w:noProof/>
        <w:snapToGrid/>
        <w:lang w:eastAsia="en-GB"/>
      </w:rPr>
      <w:drawing>
        <wp:anchor distT="0" distB="0" distL="114300" distR="114300" simplePos="0" relativeHeight="251662336" behindDoc="0" locked="0" layoutInCell="1" allowOverlap="1" wp14:anchorId="5DA6D5D7" wp14:editId="64667B7C">
          <wp:simplePos x="0" y="0"/>
          <wp:positionH relativeFrom="column">
            <wp:posOffset>5252720</wp:posOffset>
          </wp:positionH>
          <wp:positionV relativeFrom="paragraph">
            <wp:posOffset>36830</wp:posOffset>
          </wp:positionV>
          <wp:extent cx="733425" cy="611505"/>
          <wp:effectExtent l="0" t="0" r="9525" b="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5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1A3">
      <w:rPr>
        <w:rFonts w:ascii="Times New Roman" w:hAnsi="Times New Roman"/>
        <w:b/>
        <w:spacing w:val="-2"/>
        <w:sz w:val="20"/>
      </w:rPr>
      <w:t xml:space="preserve">                                   </w:t>
    </w:r>
  </w:p>
  <w:p w:rsidR="003A41A3" w:rsidRDefault="00AF676C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  <w:r>
      <w:rPr>
        <w:noProof/>
        <w:snapToGrid/>
        <w:lang w:eastAsia="en-GB"/>
      </w:rPr>
      <w:drawing>
        <wp:anchor distT="0" distB="0" distL="114300" distR="114300" simplePos="0" relativeHeight="251658240" behindDoc="1" locked="0" layoutInCell="1" allowOverlap="1" wp14:anchorId="4A9C30D8" wp14:editId="650A9E6A">
          <wp:simplePos x="0" y="0"/>
          <wp:positionH relativeFrom="column">
            <wp:posOffset>3995420</wp:posOffset>
          </wp:positionH>
          <wp:positionV relativeFrom="paragraph">
            <wp:posOffset>34925</wp:posOffset>
          </wp:positionV>
          <wp:extent cx="936625" cy="501015"/>
          <wp:effectExtent l="0" t="0" r="0" b="0"/>
          <wp:wrapNone/>
          <wp:docPr id="10" name="Picture 10" descr="Natio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National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41A3" w:rsidRDefault="003A41A3">
    <w:pPr>
      <w:tabs>
        <w:tab w:val="center" w:pos="5507"/>
      </w:tabs>
      <w:suppressAutoHyphens/>
      <w:jc w:val="center"/>
      <w:rPr>
        <w:rFonts w:ascii="Times New Roman" w:hAnsi="Times New Roman"/>
        <w:b/>
        <w:spacing w:val="-2"/>
        <w:sz w:val="20"/>
      </w:rPr>
    </w:pPr>
    <w:r>
      <w:rPr>
        <w:rFonts w:ascii="Times New Roman" w:hAnsi="Times New Roman"/>
        <w:b/>
        <w:spacing w:val="-2"/>
        <w:sz w:val="20"/>
      </w:rPr>
      <w:t xml:space="preserve">                                       </w:t>
    </w:r>
  </w:p>
  <w:p w:rsidR="003A41A3" w:rsidRPr="00FB3A94" w:rsidRDefault="003A41A3" w:rsidP="00654BB9">
    <w:pPr>
      <w:tabs>
        <w:tab w:val="center" w:pos="5507"/>
      </w:tabs>
      <w:suppressAutoHyphens/>
      <w:jc w:val="center"/>
      <w:rPr>
        <w:rFonts w:ascii="Arial" w:hAnsi="Arial" w:cs="Arial"/>
        <w:b/>
        <w:spacing w:val="-2"/>
        <w:sz w:val="22"/>
        <w:szCs w:val="22"/>
      </w:rPr>
    </w:pPr>
    <w:r>
      <w:rPr>
        <w:rFonts w:ascii="Arial" w:hAnsi="Arial" w:cs="Arial"/>
        <w:b/>
        <w:spacing w:val="-2"/>
        <w:sz w:val="20"/>
      </w:rPr>
      <w:tab/>
    </w:r>
    <w:r>
      <w:rPr>
        <w:rFonts w:ascii="Arial" w:hAnsi="Arial" w:cs="Arial"/>
        <w:b/>
        <w:spacing w:val="-2"/>
        <w:sz w:val="20"/>
      </w:rPr>
      <w:tab/>
    </w:r>
    <w:r>
      <w:rPr>
        <w:rFonts w:ascii="Arial" w:hAnsi="Arial" w:cs="Arial"/>
        <w:b/>
        <w:spacing w:val="-2"/>
        <w:sz w:val="20"/>
      </w:rPr>
      <w:tab/>
    </w:r>
    <w:r w:rsidRPr="00FB3A94">
      <w:rPr>
        <w:rFonts w:ascii="Arial" w:hAnsi="Arial" w:cs="Arial"/>
        <w:b/>
        <w:spacing w:val="-2"/>
        <w:sz w:val="22"/>
        <w:szCs w:val="22"/>
      </w:rPr>
      <w:t xml:space="preserve"> </w:t>
    </w:r>
  </w:p>
  <w:p w:rsidR="003A41A3" w:rsidRPr="00FB3A94" w:rsidRDefault="003A41A3" w:rsidP="00147F95">
    <w:pPr>
      <w:tabs>
        <w:tab w:val="left" w:pos="915"/>
        <w:tab w:val="center" w:pos="5507"/>
      </w:tabs>
      <w:suppressAutoHyphens/>
      <w:rPr>
        <w:rFonts w:ascii="Arial" w:hAnsi="Arial" w:cs="Arial"/>
        <w:b/>
        <w:spacing w:val="-2"/>
        <w:sz w:val="22"/>
        <w:szCs w:val="22"/>
      </w:rPr>
    </w:pPr>
    <w:r>
      <w:rPr>
        <w:rFonts w:ascii="Arial" w:hAnsi="Arial" w:cs="Arial"/>
        <w:b/>
        <w:spacing w:val="-2"/>
        <w:sz w:val="22"/>
        <w:szCs w:val="22"/>
      </w:rPr>
      <w:tab/>
      <w:t xml:space="preserve">                                               </w:t>
    </w:r>
  </w:p>
  <w:p w:rsidR="003A41A3" w:rsidRDefault="003A41A3"/>
  <w:p w:rsidR="003A41A3" w:rsidRDefault="003A41A3"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1A3" w:rsidRDefault="003A41A3">
      <w:r>
        <w:separator/>
      </w:r>
    </w:p>
  </w:footnote>
  <w:footnote w:type="continuationSeparator" w:id="0">
    <w:p w:rsidR="003A41A3" w:rsidRDefault="003A41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C8" w:rsidRPr="00F9114E" w:rsidRDefault="00AF54C8" w:rsidP="00AF54C8">
    <w:pPr>
      <w:suppressAutoHyphens/>
      <w:jc w:val="right"/>
      <w:rPr>
        <w:rFonts w:ascii="Arial" w:hAnsi="Arial" w:cs="Arial"/>
        <w:color w:val="00B0F0"/>
        <w:spacing w:val="-3"/>
        <w:sz w:val="36"/>
        <w:szCs w:val="36"/>
      </w:rPr>
    </w:pPr>
    <w:r w:rsidRPr="00B06678">
      <w:rPr>
        <w:rFonts w:ascii="Impact" w:hAnsi="Impact"/>
        <w:noProof/>
        <w:snapToGrid/>
        <w:color w:val="0070C0"/>
        <w:spacing w:val="-3"/>
        <w:lang w:eastAsia="en-GB"/>
      </w:rPr>
      <w:drawing>
        <wp:anchor distT="0" distB="0" distL="114300" distR="114300" simplePos="0" relativeHeight="251668480" behindDoc="0" locked="0" layoutInCell="0" allowOverlap="1" wp14:anchorId="40CCA333" wp14:editId="059DA603">
          <wp:simplePos x="0" y="0"/>
          <wp:positionH relativeFrom="column">
            <wp:posOffset>-319405</wp:posOffset>
          </wp:positionH>
          <wp:positionV relativeFrom="paragraph">
            <wp:posOffset>85090</wp:posOffset>
          </wp:positionV>
          <wp:extent cx="1143635" cy="120015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6678">
      <w:rPr>
        <w:rFonts w:ascii="Arial" w:hAnsi="Arial" w:cs="Arial"/>
        <w:color w:val="00B0F0"/>
        <w:spacing w:val="-3"/>
        <w:sz w:val="22"/>
        <w:szCs w:val="22"/>
      </w:rPr>
      <w:fldChar w:fldCharType="begin"/>
    </w:r>
    <w:r w:rsidRPr="00B06678">
      <w:rPr>
        <w:rFonts w:ascii="Arial" w:hAnsi="Arial" w:cs="Arial"/>
        <w:color w:val="00B0F0"/>
        <w:spacing w:val="-3"/>
        <w:sz w:val="22"/>
        <w:szCs w:val="22"/>
      </w:rPr>
      <w:instrText xml:space="preserve">PRIVATE </w:instrText>
    </w:r>
    <w:r w:rsidRPr="00B06678">
      <w:rPr>
        <w:rFonts w:ascii="Arial" w:hAnsi="Arial" w:cs="Arial"/>
        <w:color w:val="00B0F0"/>
        <w:spacing w:val="-3"/>
        <w:sz w:val="22"/>
        <w:szCs w:val="22"/>
      </w:rPr>
      <w:fldChar w:fldCharType="end"/>
    </w:r>
    <w:r>
      <w:rPr>
        <w:rFonts w:ascii="Times New Roman" w:hAnsi="Times New Roman"/>
        <w:b/>
        <w:spacing w:val="-3"/>
        <w:sz w:val="36"/>
        <w:szCs w:val="36"/>
      </w:rPr>
      <w:t xml:space="preserve"> </w:t>
    </w:r>
    <w:hyperlink r:id="rId2" w:history="1">
      <w:r w:rsidRPr="009210A7">
        <w:rPr>
          <w:rStyle w:val="Hyperlink"/>
          <w:rFonts w:ascii="Times New Roman" w:hAnsi="Times New Roman"/>
          <w:b/>
          <w:spacing w:val="-3"/>
          <w:sz w:val="48"/>
          <w:szCs w:val="48"/>
          <w:u w:val="none"/>
        </w:rPr>
        <w:t>Jessie Younghusband School</w:t>
      </w:r>
    </w:hyperlink>
    <w:r w:rsidRPr="009210A7">
      <w:rPr>
        <w:rFonts w:ascii="Times New Roman" w:hAnsi="Times New Roman"/>
        <w:b/>
        <w:spacing w:val="-3"/>
        <w:sz w:val="48"/>
        <w:szCs w:val="48"/>
      </w:rPr>
      <w:t xml:space="preserve"> </w:t>
    </w:r>
  </w:p>
  <w:p w:rsidR="00AF54C8" w:rsidRPr="00F9114E" w:rsidRDefault="00AF54C8" w:rsidP="00AF54C8">
    <w:pPr>
      <w:suppressAutoHyphens/>
      <w:ind w:firstLine="720"/>
      <w:jc w:val="right"/>
      <w:rPr>
        <w:rFonts w:ascii="Arial" w:hAnsi="Arial" w:cs="Arial"/>
        <w:b/>
        <w:color w:val="2020EC"/>
        <w:spacing w:val="-3"/>
        <w:sz w:val="22"/>
        <w:szCs w:val="22"/>
      </w:rPr>
    </w:pPr>
    <w:r>
      <w:rPr>
        <w:rFonts w:ascii="Arial" w:hAnsi="Arial" w:cs="Arial"/>
        <w:color w:val="2020EC"/>
        <w:spacing w:val="-3"/>
        <w:sz w:val="22"/>
        <w:szCs w:val="22"/>
      </w:rPr>
      <w:t xml:space="preserve"> </w:t>
    </w:r>
    <w:r w:rsidRPr="00F9114E">
      <w:rPr>
        <w:rFonts w:ascii="Arial" w:hAnsi="Arial" w:cs="Arial"/>
        <w:b/>
        <w:color w:val="2020EC"/>
        <w:spacing w:val="-3"/>
        <w:sz w:val="22"/>
        <w:szCs w:val="22"/>
      </w:rPr>
      <w:t>Woodlands Lane, Chichester, West Sussex, PO19 5PA</w:t>
    </w:r>
  </w:p>
  <w:p w:rsidR="00AF54C8" w:rsidRPr="00F9114E" w:rsidRDefault="00AF54C8" w:rsidP="00AF54C8">
    <w:pPr>
      <w:suppressAutoHyphens/>
      <w:ind w:firstLine="720"/>
      <w:jc w:val="right"/>
      <w:rPr>
        <w:rFonts w:ascii="Arial" w:hAnsi="Arial" w:cs="Arial"/>
        <w:b/>
        <w:color w:val="2020EC"/>
        <w:spacing w:val="-3"/>
        <w:sz w:val="22"/>
        <w:szCs w:val="22"/>
      </w:rPr>
    </w:pPr>
    <w:r>
      <w:rPr>
        <w:rFonts w:ascii="Arial" w:hAnsi="Arial" w:cs="Arial"/>
        <w:b/>
        <w:color w:val="2020EC"/>
        <w:spacing w:val="-3"/>
        <w:sz w:val="22"/>
        <w:szCs w:val="22"/>
      </w:rPr>
      <w:t xml:space="preserve">      </w:t>
    </w:r>
    <w:r w:rsidRPr="00F9114E">
      <w:rPr>
        <w:rFonts w:ascii="Arial" w:hAnsi="Arial" w:cs="Arial"/>
        <w:b/>
        <w:color w:val="2020EC"/>
        <w:spacing w:val="-3"/>
        <w:sz w:val="22"/>
        <w:szCs w:val="22"/>
      </w:rPr>
      <w:t>Telephone: 01243 782192      Fax: 01243 530685</w:t>
    </w:r>
  </w:p>
  <w:p w:rsidR="00AF54C8" w:rsidRPr="00F9114E" w:rsidRDefault="00AF54C8" w:rsidP="00AF54C8">
    <w:pPr>
      <w:suppressAutoHyphens/>
      <w:ind w:firstLine="720"/>
      <w:jc w:val="right"/>
      <w:rPr>
        <w:rFonts w:ascii="Arial" w:hAnsi="Arial" w:cs="Arial"/>
        <w:b/>
        <w:color w:val="2020EC"/>
        <w:spacing w:val="-3"/>
        <w:sz w:val="22"/>
        <w:szCs w:val="22"/>
      </w:rPr>
    </w:pPr>
    <w:r w:rsidRPr="00F9114E">
      <w:rPr>
        <w:rFonts w:ascii="Arial" w:hAnsi="Arial" w:cs="Arial"/>
        <w:b/>
        <w:color w:val="2020EC"/>
        <w:spacing w:val="-3"/>
        <w:sz w:val="22"/>
        <w:szCs w:val="22"/>
      </w:rPr>
      <w:t xml:space="preserve">     </w:t>
    </w:r>
    <w:r>
      <w:rPr>
        <w:rFonts w:ascii="Arial" w:hAnsi="Arial" w:cs="Arial"/>
        <w:b/>
        <w:color w:val="2020EC"/>
        <w:spacing w:val="-3"/>
        <w:sz w:val="22"/>
        <w:szCs w:val="22"/>
      </w:rPr>
      <w:t xml:space="preserve"> </w:t>
    </w:r>
    <w:r w:rsidRPr="00F9114E">
      <w:rPr>
        <w:rFonts w:ascii="Arial" w:hAnsi="Arial" w:cs="Arial"/>
        <w:b/>
        <w:color w:val="2020EC"/>
        <w:spacing w:val="-3"/>
        <w:sz w:val="22"/>
        <w:szCs w:val="22"/>
      </w:rPr>
      <w:t>Headteacher: Mrs A Sadler, BA Hons, PGCE, NPQH</w:t>
    </w:r>
  </w:p>
  <w:p w:rsidR="00AF54C8" w:rsidRPr="00F9114E" w:rsidRDefault="00AF54C8" w:rsidP="00AF54C8">
    <w:pPr>
      <w:tabs>
        <w:tab w:val="center" w:pos="5507"/>
      </w:tabs>
      <w:suppressAutoHyphens/>
      <w:jc w:val="right"/>
      <w:rPr>
        <w:rFonts w:ascii="Arial" w:hAnsi="Arial" w:cs="Arial"/>
        <w:color w:val="0000FF"/>
        <w:spacing w:val="-2"/>
        <w:sz w:val="20"/>
      </w:rPr>
    </w:pPr>
    <w:r w:rsidRPr="00AE1BDB">
      <w:rPr>
        <w:color w:val="0000FF"/>
      </w:rPr>
      <w:tab/>
    </w:r>
    <w:hyperlink r:id="rId3" w:history="1">
      <w:r w:rsidRPr="00F9114E">
        <w:rPr>
          <w:rStyle w:val="Hyperlink"/>
          <w:rFonts w:ascii="Arial" w:hAnsi="Arial" w:cs="Arial"/>
          <w:spacing w:val="-2"/>
          <w:sz w:val="20"/>
          <w:u w:val="none"/>
        </w:rPr>
        <w:t>www.jessieyounghusband.w-sussex.sch.uk</w:t>
      </w:r>
    </w:hyperlink>
  </w:p>
  <w:p w:rsidR="00AF54C8" w:rsidRPr="00F9114E" w:rsidRDefault="00AF54C8" w:rsidP="00AF54C8">
    <w:pPr>
      <w:tabs>
        <w:tab w:val="center" w:pos="5507"/>
      </w:tabs>
      <w:suppressAutoHyphens/>
      <w:jc w:val="right"/>
      <w:rPr>
        <w:rStyle w:val="Hyperlink"/>
        <w:rFonts w:ascii="Arial" w:hAnsi="Arial" w:cs="Arial"/>
        <w:spacing w:val="-2"/>
        <w:sz w:val="20"/>
        <w:u w:val="none"/>
      </w:rPr>
    </w:pPr>
    <w:r w:rsidRPr="00F9114E">
      <w:rPr>
        <w:rFonts w:ascii="Arial" w:hAnsi="Arial" w:cs="Arial"/>
        <w:color w:val="0000FF"/>
        <w:spacing w:val="-2"/>
        <w:sz w:val="20"/>
      </w:rPr>
      <w:tab/>
    </w:r>
    <w:proofErr w:type="gramStart"/>
    <w:r w:rsidRPr="00F9114E">
      <w:rPr>
        <w:rFonts w:ascii="Arial" w:hAnsi="Arial" w:cs="Arial"/>
        <w:color w:val="0000FF"/>
        <w:spacing w:val="-2"/>
        <w:sz w:val="20"/>
      </w:rPr>
      <w:t>e-mail</w:t>
    </w:r>
    <w:proofErr w:type="gramEnd"/>
    <w:r w:rsidRPr="00F9114E">
      <w:rPr>
        <w:rFonts w:ascii="Arial" w:hAnsi="Arial" w:cs="Arial"/>
        <w:color w:val="0000FF"/>
        <w:spacing w:val="-2"/>
        <w:sz w:val="20"/>
      </w:rPr>
      <w:t xml:space="preserve">: </w:t>
    </w:r>
    <w:hyperlink r:id="rId4" w:history="1">
      <w:r w:rsidRPr="00F9114E">
        <w:rPr>
          <w:rStyle w:val="Hyperlink"/>
          <w:rFonts w:ascii="Arial" w:hAnsi="Arial" w:cs="Arial"/>
          <w:spacing w:val="-2"/>
          <w:sz w:val="20"/>
          <w:u w:val="none"/>
        </w:rPr>
        <w:t>office@jessieyounghusband.w-sussex.sch.uk</w:t>
      </w:r>
    </w:hyperlink>
  </w:p>
  <w:p w:rsidR="00AF54C8" w:rsidRDefault="004863A9" w:rsidP="00AF54C8">
    <w:pPr>
      <w:tabs>
        <w:tab w:val="center" w:pos="5507"/>
      </w:tabs>
      <w:suppressAutoHyphens/>
      <w:jc w:val="right"/>
      <w:rPr>
        <w:rFonts w:ascii="SassoonPrimaryInfant" w:hAnsi="SassoonPrimaryInfant" w:cs="Arial"/>
        <w:b/>
        <w:spacing w:val="-2"/>
        <w:sz w:val="22"/>
        <w:szCs w:val="22"/>
      </w:rPr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BF66356" wp14:editId="064D8E19">
          <wp:simplePos x="0" y="0"/>
          <wp:positionH relativeFrom="column">
            <wp:posOffset>-633730</wp:posOffset>
          </wp:positionH>
          <wp:positionV relativeFrom="paragraph">
            <wp:posOffset>97155</wp:posOffset>
          </wp:positionV>
          <wp:extent cx="7029450" cy="75247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ssie mock up logo ghost.eps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0" cy="7524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03380"/>
    <w:multiLevelType w:val="hybridMultilevel"/>
    <w:tmpl w:val="C7C2E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605F3"/>
    <w:multiLevelType w:val="hybridMultilevel"/>
    <w:tmpl w:val="C2EC6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7223F"/>
    <w:multiLevelType w:val="singleLevel"/>
    <w:tmpl w:val="1A9AD5CC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360"/>
      </w:pPr>
      <w:rPr>
        <w:rFonts w:hint="default"/>
      </w:rPr>
    </w:lvl>
  </w:abstractNum>
  <w:abstractNum w:abstractNumId="3">
    <w:nsid w:val="1F8C78A5"/>
    <w:multiLevelType w:val="hybridMultilevel"/>
    <w:tmpl w:val="2D2C4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BC5691"/>
    <w:multiLevelType w:val="hybridMultilevel"/>
    <w:tmpl w:val="7C880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22AC2"/>
    <w:multiLevelType w:val="hybridMultilevel"/>
    <w:tmpl w:val="661248C2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>
    <w:nsid w:val="61BD6B67"/>
    <w:multiLevelType w:val="hybridMultilevel"/>
    <w:tmpl w:val="433E37C0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7">
    <w:nsid w:val="7F7D4133"/>
    <w:multiLevelType w:val="hybridMultilevel"/>
    <w:tmpl w:val="F6AA60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118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697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3B"/>
    <w:rsid w:val="00001EEA"/>
    <w:rsid w:val="00011954"/>
    <w:rsid w:val="00020DC0"/>
    <w:rsid w:val="000216A6"/>
    <w:rsid w:val="000256D6"/>
    <w:rsid w:val="000256E9"/>
    <w:rsid w:val="00030303"/>
    <w:rsid w:val="00032F16"/>
    <w:rsid w:val="00033C09"/>
    <w:rsid w:val="000353F7"/>
    <w:rsid w:val="0003620F"/>
    <w:rsid w:val="000362F2"/>
    <w:rsid w:val="000372DF"/>
    <w:rsid w:val="000402DD"/>
    <w:rsid w:val="00041472"/>
    <w:rsid w:val="000674E8"/>
    <w:rsid w:val="00086F8C"/>
    <w:rsid w:val="00094E7D"/>
    <w:rsid w:val="000A6426"/>
    <w:rsid w:val="000B1887"/>
    <w:rsid w:val="000B1CFF"/>
    <w:rsid w:val="000B3483"/>
    <w:rsid w:val="000D0893"/>
    <w:rsid w:val="000E029A"/>
    <w:rsid w:val="000E724B"/>
    <w:rsid w:val="000E762E"/>
    <w:rsid w:val="000F1503"/>
    <w:rsid w:val="000F279C"/>
    <w:rsid w:val="000F5A1F"/>
    <w:rsid w:val="00125A7B"/>
    <w:rsid w:val="001313C3"/>
    <w:rsid w:val="001320C3"/>
    <w:rsid w:val="001332D1"/>
    <w:rsid w:val="0013415A"/>
    <w:rsid w:val="00134516"/>
    <w:rsid w:val="00141EAF"/>
    <w:rsid w:val="001478C6"/>
    <w:rsid w:val="00147F95"/>
    <w:rsid w:val="001510FB"/>
    <w:rsid w:val="00154443"/>
    <w:rsid w:val="0015567A"/>
    <w:rsid w:val="00156BBA"/>
    <w:rsid w:val="00164F3B"/>
    <w:rsid w:val="00174AA4"/>
    <w:rsid w:val="00185FAA"/>
    <w:rsid w:val="001969BA"/>
    <w:rsid w:val="001C4C4B"/>
    <w:rsid w:val="001D7F61"/>
    <w:rsid w:val="001E6AF3"/>
    <w:rsid w:val="001F449D"/>
    <w:rsid w:val="002062F9"/>
    <w:rsid w:val="002179C3"/>
    <w:rsid w:val="0022021F"/>
    <w:rsid w:val="00223C48"/>
    <w:rsid w:val="00226DCC"/>
    <w:rsid w:val="00231072"/>
    <w:rsid w:val="0024354E"/>
    <w:rsid w:val="00247839"/>
    <w:rsid w:val="002554DE"/>
    <w:rsid w:val="002567E8"/>
    <w:rsid w:val="00260593"/>
    <w:rsid w:val="002609B0"/>
    <w:rsid w:val="00272C3E"/>
    <w:rsid w:val="00273094"/>
    <w:rsid w:val="00290086"/>
    <w:rsid w:val="002A0841"/>
    <w:rsid w:val="002A1925"/>
    <w:rsid w:val="002A62AE"/>
    <w:rsid w:val="002B26A0"/>
    <w:rsid w:val="002B672F"/>
    <w:rsid w:val="002C3055"/>
    <w:rsid w:val="002D4837"/>
    <w:rsid w:val="002D4A40"/>
    <w:rsid w:val="002D4A74"/>
    <w:rsid w:val="002E15B3"/>
    <w:rsid w:val="002E363C"/>
    <w:rsid w:val="003073E3"/>
    <w:rsid w:val="00316CD8"/>
    <w:rsid w:val="003228FB"/>
    <w:rsid w:val="00347710"/>
    <w:rsid w:val="0035120E"/>
    <w:rsid w:val="00353267"/>
    <w:rsid w:val="00373BB3"/>
    <w:rsid w:val="00393026"/>
    <w:rsid w:val="00393A9C"/>
    <w:rsid w:val="003A41A3"/>
    <w:rsid w:val="003A7D3A"/>
    <w:rsid w:val="003B75E9"/>
    <w:rsid w:val="003C04A2"/>
    <w:rsid w:val="003C71C4"/>
    <w:rsid w:val="003D0CA3"/>
    <w:rsid w:val="003D4EC2"/>
    <w:rsid w:val="003E4A5E"/>
    <w:rsid w:val="004316F9"/>
    <w:rsid w:val="00435524"/>
    <w:rsid w:val="00444248"/>
    <w:rsid w:val="0045540B"/>
    <w:rsid w:val="004863A9"/>
    <w:rsid w:val="004907A9"/>
    <w:rsid w:val="00491DD4"/>
    <w:rsid w:val="00494019"/>
    <w:rsid w:val="004A39BB"/>
    <w:rsid w:val="004B0FB9"/>
    <w:rsid w:val="004C2119"/>
    <w:rsid w:val="004C398F"/>
    <w:rsid w:val="004D41BF"/>
    <w:rsid w:val="004D5525"/>
    <w:rsid w:val="004D6EE3"/>
    <w:rsid w:val="004E6A7A"/>
    <w:rsid w:val="004F1392"/>
    <w:rsid w:val="004F1E21"/>
    <w:rsid w:val="004F4AB3"/>
    <w:rsid w:val="004F77DE"/>
    <w:rsid w:val="0052650B"/>
    <w:rsid w:val="00527775"/>
    <w:rsid w:val="005424B6"/>
    <w:rsid w:val="0054338F"/>
    <w:rsid w:val="005447AA"/>
    <w:rsid w:val="00546B92"/>
    <w:rsid w:val="00554CFD"/>
    <w:rsid w:val="00557F21"/>
    <w:rsid w:val="00564DC8"/>
    <w:rsid w:val="005762E0"/>
    <w:rsid w:val="00577E5D"/>
    <w:rsid w:val="00580AD8"/>
    <w:rsid w:val="00587425"/>
    <w:rsid w:val="005967C0"/>
    <w:rsid w:val="005A4108"/>
    <w:rsid w:val="005A7BDE"/>
    <w:rsid w:val="005B7B80"/>
    <w:rsid w:val="005C2084"/>
    <w:rsid w:val="005E3063"/>
    <w:rsid w:val="005E458A"/>
    <w:rsid w:val="005E4C07"/>
    <w:rsid w:val="005F15A3"/>
    <w:rsid w:val="005F68AD"/>
    <w:rsid w:val="006100DA"/>
    <w:rsid w:val="00611E9E"/>
    <w:rsid w:val="0062203D"/>
    <w:rsid w:val="00623DB3"/>
    <w:rsid w:val="00637C19"/>
    <w:rsid w:val="00643702"/>
    <w:rsid w:val="0064537B"/>
    <w:rsid w:val="006512DB"/>
    <w:rsid w:val="00654401"/>
    <w:rsid w:val="00654BB9"/>
    <w:rsid w:val="00654DA5"/>
    <w:rsid w:val="00657DC6"/>
    <w:rsid w:val="00660F18"/>
    <w:rsid w:val="0066295E"/>
    <w:rsid w:val="0067315D"/>
    <w:rsid w:val="00680DBF"/>
    <w:rsid w:val="00685912"/>
    <w:rsid w:val="00685D40"/>
    <w:rsid w:val="00690666"/>
    <w:rsid w:val="006965C7"/>
    <w:rsid w:val="00696656"/>
    <w:rsid w:val="006A2317"/>
    <w:rsid w:val="006B2878"/>
    <w:rsid w:val="006C0F30"/>
    <w:rsid w:val="006C120B"/>
    <w:rsid w:val="006C3D89"/>
    <w:rsid w:val="006D07EE"/>
    <w:rsid w:val="006D14A2"/>
    <w:rsid w:val="006D22A6"/>
    <w:rsid w:val="006D3708"/>
    <w:rsid w:val="006D3E54"/>
    <w:rsid w:val="006D5E48"/>
    <w:rsid w:val="006E13C0"/>
    <w:rsid w:val="006E15B9"/>
    <w:rsid w:val="00701636"/>
    <w:rsid w:val="00702D92"/>
    <w:rsid w:val="00705DA0"/>
    <w:rsid w:val="007135BA"/>
    <w:rsid w:val="0071681E"/>
    <w:rsid w:val="00734B80"/>
    <w:rsid w:val="007414DD"/>
    <w:rsid w:val="00741927"/>
    <w:rsid w:val="00745158"/>
    <w:rsid w:val="00755E72"/>
    <w:rsid w:val="0075727D"/>
    <w:rsid w:val="00762AB6"/>
    <w:rsid w:val="007926CD"/>
    <w:rsid w:val="007945E5"/>
    <w:rsid w:val="007A3706"/>
    <w:rsid w:val="007A3BD5"/>
    <w:rsid w:val="007B1AF8"/>
    <w:rsid w:val="007C0033"/>
    <w:rsid w:val="007C3E24"/>
    <w:rsid w:val="007F3F22"/>
    <w:rsid w:val="00800AB6"/>
    <w:rsid w:val="00801BAE"/>
    <w:rsid w:val="008062BE"/>
    <w:rsid w:val="00814466"/>
    <w:rsid w:val="00815271"/>
    <w:rsid w:val="008420A6"/>
    <w:rsid w:val="008655F8"/>
    <w:rsid w:val="00870611"/>
    <w:rsid w:val="008733FB"/>
    <w:rsid w:val="0087657B"/>
    <w:rsid w:val="008A374B"/>
    <w:rsid w:val="008B0C28"/>
    <w:rsid w:val="008B3831"/>
    <w:rsid w:val="008C419D"/>
    <w:rsid w:val="008D1E39"/>
    <w:rsid w:val="008D312D"/>
    <w:rsid w:val="008D5042"/>
    <w:rsid w:val="008E5A7E"/>
    <w:rsid w:val="00910F75"/>
    <w:rsid w:val="00914352"/>
    <w:rsid w:val="009210A7"/>
    <w:rsid w:val="00924998"/>
    <w:rsid w:val="00927453"/>
    <w:rsid w:val="0093027B"/>
    <w:rsid w:val="009352A7"/>
    <w:rsid w:val="009442D7"/>
    <w:rsid w:val="00945E82"/>
    <w:rsid w:val="0096097C"/>
    <w:rsid w:val="009709AB"/>
    <w:rsid w:val="00975140"/>
    <w:rsid w:val="009806DA"/>
    <w:rsid w:val="009A1526"/>
    <w:rsid w:val="009A4B93"/>
    <w:rsid w:val="009A68F4"/>
    <w:rsid w:val="009B163D"/>
    <w:rsid w:val="009B5FBC"/>
    <w:rsid w:val="009B7926"/>
    <w:rsid w:val="009C1EB1"/>
    <w:rsid w:val="009C42D1"/>
    <w:rsid w:val="009C4E04"/>
    <w:rsid w:val="009C5CE1"/>
    <w:rsid w:val="009D4586"/>
    <w:rsid w:val="009D59C1"/>
    <w:rsid w:val="009F6583"/>
    <w:rsid w:val="00A03363"/>
    <w:rsid w:val="00A05327"/>
    <w:rsid w:val="00A24169"/>
    <w:rsid w:val="00A37875"/>
    <w:rsid w:val="00A41C09"/>
    <w:rsid w:val="00A53CEB"/>
    <w:rsid w:val="00A70C1E"/>
    <w:rsid w:val="00A71084"/>
    <w:rsid w:val="00A7363E"/>
    <w:rsid w:val="00A80312"/>
    <w:rsid w:val="00A93F34"/>
    <w:rsid w:val="00A945FD"/>
    <w:rsid w:val="00AA0AD9"/>
    <w:rsid w:val="00AC257A"/>
    <w:rsid w:val="00AC69AD"/>
    <w:rsid w:val="00AE1BDB"/>
    <w:rsid w:val="00AE2A6F"/>
    <w:rsid w:val="00AF54C8"/>
    <w:rsid w:val="00AF676C"/>
    <w:rsid w:val="00B014B8"/>
    <w:rsid w:val="00B03EE4"/>
    <w:rsid w:val="00B05824"/>
    <w:rsid w:val="00B06678"/>
    <w:rsid w:val="00B06A38"/>
    <w:rsid w:val="00B1060F"/>
    <w:rsid w:val="00B16ECA"/>
    <w:rsid w:val="00B2091A"/>
    <w:rsid w:val="00B20D4C"/>
    <w:rsid w:val="00B2621F"/>
    <w:rsid w:val="00B30C51"/>
    <w:rsid w:val="00B40C07"/>
    <w:rsid w:val="00B42AC5"/>
    <w:rsid w:val="00B47857"/>
    <w:rsid w:val="00B70EF9"/>
    <w:rsid w:val="00B74DA7"/>
    <w:rsid w:val="00B80A1B"/>
    <w:rsid w:val="00B90202"/>
    <w:rsid w:val="00B962F2"/>
    <w:rsid w:val="00B97720"/>
    <w:rsid w:val="00BB5C51"/>
    <w:rsid w:val="00BB66B9"/>
    <w:rsid w:val="00BE0685"/>
    <w:rsid w:val="00BE44DF"/>
    <w:rsid w:val="00BF41F3"/>
    <w:rsid w:val="00BF4551"/>
    <w:rsid w:val="00C01D6E"/>
    <w:rsid w:val="00C022FB"/>
    <w:rsid w:val="00C03C65"/>
    <w:rsid w:val="00C365A6"/>
    <w:rsid w:val="00C3723F"/>
    <w:rsid w:val="00C41DE5"/>
    <w:rsid w:val="00C442B5"/>
    <w:rsid w:val="00C45E48"/>
    <w:rsid w:val="00C461F9"/>
    <w:rsid w:val="00C50CBB"/>
    <w:rsid w:val="00C559F8"/>
    <w:rsid w:val="00C56D52"/>
    <w:rsid w:val="00C71E69"/>
    <w:rsid w:val="00C7425B"/>
    <w:rsid w:val="00C77403"/>
    <w:rsid w:val="00C84758"/>
    <w:rsid w:val="00C928E2"/>
    <w:rsid w:val="00C962C8"/>
    <w:rsid w:val="00CA2EF7"/>
    <w:rsid w:val="00CB32DC"/>
    <w:rsid w:val="00CB6D4D"/>
    <w:rsid w:val="00CC6118"/>
    <w:rsid w:val="00CD3C32"/>
    <w:rsid w:val="00CE1772"/>
    <w:rsid w:val="00CF4E7C"/>
    <w:rsid w:val="00D044EC"/>
    <w:rsid w:val="00D0789C"/>
    <w:rsid w:val="00D10A0A"/>
    <w:rsid w:val="00D153F6"/>
    <w:rsid w:val="00D16B89"/>
    <w:rsid w:val="00D25A72"/>
    <w:rsid w:val="00D324AB"/>
    <w:rsid w:val="00D36091"/>
    <w:rsid w:val="00D534E8"/>
    <w:rsid w:val="00D55B87"/>
    <w:rsid w:val="00D63FD2"/>
    <w:rsid w:val="00D66133"/>
    <w:rsid w:val="00D76D0D"/>
    <w:rsid w:val="00D826A6"/>
    <w:rsid w:val="00D82BE4"/>
    <w:rsid w:val="00D87C4B"/>
    <w:rsid w:val="00D9712A"/>
    <w:rsid w:val="00DA0F5E"/>
    <w:rsid w:val="00DA774A"/>
    <w:rsid w:val="00DB2E7E"/>
    <w:rsid w:val="00DB67EB"/>
    <w:rsid w:val="00DB7810"/>
    <w:rsid w:val="00DD3F6F"/>
    <w:rsid w:val="00DE580C"/>
    <w:rsid w:val="00E009F0"/>
    <w:rsid w:val="00E01D99"/>
    <w:rsid w:val="00E040E3"/>
    <w:rsid w:val="00E12042"/>
    <w:rsid w:val="00E13AF1"/>
    <w:rsid w:val="00E240E6"/>
    <w:rsid w:val="00E41D54"/>
    <w:rsid w:val="00E4285F"/>
    <w:rsid w:val="00E442D5"/>
    <w:rsid w:val="00E6706F"/>
    <w:rsid w:val="00E71033"/>
    <w:rsid w:val="00E764DC"/>
    <w:rsid w:val="00E960EC"/>
    <w:rsid w:val="00EB180C"/>
    <w:rsid w:val="00EB3A9F"/>
    <w:rsid w:val="00EB7307"/>
    <w:rsid w:val="00EE0CC9"/>
    <w:rsid w:val="00EE4BCF"/>
    <w:rsid w:val="00EF42EE"/>
    <w:rsid w:val="00EF7C93"/>
    <w:rsid w:val="00F06F22"/>
    <w:rsid w:val="00F07126"/>
    <w:rsid w:val="00F07678"/>
    <w:rsid w:val="00F32534"/>
    <w:rsid w:val="00F4297B"/>
    <w:rsid w:val="00F531B1"/>
    <w:rsid w:val="00F623E4"/>
    <w:rsid w:val="00F722D9"/>
    <w:rsid w:val="00F810D3"/>
    <w:rsid w:val="00F823AD"/>
    <w:rsid w:val="00F9114E"/>
    <w:rsid w:val="00F97552"/>
    <w:rsid w:val="00FA12B1"/>
    <w:rsid w:val="00FA255F"/>
    <w:rsid w:val="00FA3BDE"/>
    <w:rsid w:val="00FA5C4D"/>
    <w:rsid w:val="00FA7C30"/>
    <w:rsid w:val="00FB3A94"/>
    <w:rsid w:val="00FB5B7D"/>
    <w:rsid w:val="00FB6AB2"/>
    <w:rsid w:val="00FD46B4"/>
    <w:rsid w:val="00FE4385"/>
    <w:rsid w:val="00FF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ind w:right="1023"/>
      <w:jc w:val="center"/>
      <w:outlineLvl w:val="0"/>
    </w:pPr>
    <w:rPr>
      <w:rFonts w:ascii="Times New Roman" w:hAnsi="Times New Roman"/>
      <w:b/>
      <w:spacing w:val="-3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ind w:left="965" w:right="1023"/>
      <w:jc w:val="both"/>
      <w:outlineLvl w:val="1"/>
    </w:pPr>
    <w:rPr>
      <w:rFonts w:ascii="Times New Roman" w:hAnsi="Times New Roman"/>
      <w:b/>
      <w:spacing w:val="-3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30C5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tabs>
        <w:tab w:val="left" w:pos="-720"/>
      </w:tabs>
      <w:suppressAutoHyphens/>
      <w:ind w:left="993" w:right="1023"/>
      <w:jc w:val="both"/>
    </w:pPr>
    <w:rPr>
      <w:rFonts w:ascii="Times New Roman" w:hAnsi="Times New Roman"/>
      <w:spacing w:val="-3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widowControl/>
      <w:jc w:val="both"/>
    </w:pPr>
    <w:rPr>
      <w:rFonts w:ascii="Times New Roman" w:hAnsi="Times New Roman"/>
      <w:snapToGrid/>
      <w:spacing w:val="-3"/>
    </w:rPr>
  </w:style>
  <w:style w:type="paragraph" w:styleId="BodyTextIndent">
    <w:name w:val="Body Text Indent"/>
    <w:basedOn w:val="Normal"/>
    <w:pPr>
      <w:tabs>
        <w:tab w:val="left" w:pos="284"/>
      </w:tabs>
      <w:ind w:left="284"/>
    </w:pPr>
  </w:style>
  <w:style w:type="character" w:styleId="FollowedHyperlink">
    <w:name w:val="FollowedHyperlink"/>
    <w:rsid w:val="005447AA"/>
    <w:rPr>
      <w:color w:val="606420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B30C51"/>
    <w:rPr>
      <w:rFonts w:asciiTheme="minorHAnsi" w:eastAsiaTheme="minorEastAsia" w:hAnsiTheme="minorHAnsi" w:cstheme="minorBidi"/>
      <w:b/>
      <w:bCs/>
      <w:snapToGrid w:val="0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4F4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AB3"/>
    <w:rPr>
      <w:rFonts w:ascii="Tahoma" w:hAnsi="Tahoma" w:cs="Tahoma"/>
      <w:snapToGrid w:val="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216A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C0033"/>
    <w:rPr>
      <w:rFonts w:ascii="CG Times" w:hAnsi="CG Times"/>
      <w:snapToGrid w:val="0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ind w:right="1023"/>
      <w:jc w:val="center"/>
      <w:outlineLvl w:val="0"/>
    </w:pPr>
    <w:rPr>
      <w:rFonts w:ascii="Times New Roman" w:hAnsi="Times New Roman"/>
      <w:b/>
      <w:spacing w:val="-3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ind w:left="965" w:right="1023"/>
      <w:jc w:val="both"/>
      <w:outlineLvl w:val="1"/>
    </w:pPr>
    <w:rPr>
      <w:rFonts w:ascii="Times New Roman" w:hAnsi="Times New Roman"/>
      <w:b/>
      <w:spacing w:val="-3"/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30C5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tabs>
        <w:tab w:val="left" w:pos="-720"/>
      </w:tabs>
      <w:suppressAutoHyphens/>
      <w:ind w:left="993" w:right="1023"/>
      <w:jc w:val="both"/>
    </w:pPr>
    <w:rPr>
      <w:rFonts w:ascii="Times New Roman" w:hAnsi="Times New Roman"/>
      <w:spacing w:val="-3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widowControl/>
      <w:jc w:val="both"/>
    </w:pPr>
    <w:rPr>
      <w:rFonts w:ascii="Times New Roman" w:hAnsi="Times New Roman"/>
      <w:snapToGrid/>
      <w:spacing w:val="-3"/>
    </w:rPr>
  </w:style>
  <w:style w:type="paragraph" w:styleId="BodyTextIndent">
    <w:name w:val="Body Text Indent"/>
    <w:basedOn w:val="Normal"/>
    <w:pPr>
      <w:tabs>
        <w:tab w:val="left" w:pos="284"/>
      </w:tabs>
      <w:ind w:left="284"/>
    </w:pPr>
  </w:style>
  <w:style w:type="character" w:styleId="FollowedHyperlink">
    <w:name w:val="FollowedHyperlink"/>
    <w:rsid w:val="005447AA"/>
    <w:rPr>
      <w:color w:val="606420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B30C51"/>
    <w:rPr>
      <w:rFonts w:asciiTheme="minorHAnsi" w:eastAsiaTheme="minorEastAsia" w:hAnsiTheme="minorHAnsi" w:cstheme="minorBidi"/>
      <w:b/>
      <w:bCs/>
      <w:snapToGrid w:val="0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4F4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AB3"/>
    <w:rPr>
      <w:rFonts w:ascii="Tahoma" w:hAnsi="Tahoma" w:cs="Tahoma"/>
      <w:snapToGrid w:val="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216A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C0033"/>
    <w:rPr>
      <w:rFonts w:ascii="CG Times" w:hAnsi="CG Times"/>
      <w:snapToGrid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8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34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376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129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hyperlink" Target="http://www.jessieyounghusband.w-sussex.sch.uk/parents/teachingschool/School%20Direct-Blue%20Flag%20Alliance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essieyounghusband.w-sussex.sch.uk" TargetMode="External"/><Relationship Id="rId2" Type="http://schemas.openxmlformats.org/officeDocument/2006/relationships/hyperlink" Target="http://WWW.JESSIEYOUGHUSBAND.W-SUSSEX.SCH.UK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3.wmf"/><Relationship Id="rId4" Type="http://schemas.openxmlformats.org/officeDocument/2006/relationships/hyperlink" Target="mailto:office@jessieyounghusband.w-sussex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Microsoft\Windows\Temporary%20Internet%20Files\Content.Outlook\DMP0RPL8\School%20headed%20paper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headed paper 2013</Template>
  <TotalTime>12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headed paper [doc]</vt:lpstr>
    </vt:vector>
  </TitlesOfParts>
  <Company>West Sussex County Council</Company>
  <LinksUpToDate>false</LinksUpToDate>
  <CharactersWithSpaces>2600</CharactersWithSpaces>
  <SharedDoc>false</SharedDoc>
  <HLinks>
    <vt:vector size="6" baseType="variant"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http://www.jessieyounghusband.w-sussex.sch.uk/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headed paper [doc]</dc:title>
  <dc:creator>head</dc:creator>
  <cp:lastModifiedBy>Office</cp:lastModifiedBy>
  <cp:revision>6</cp:revision>
  <cp:lastPrinted>2016-02-22T14:52:00Z</cp:lastPrinted>
  <dcterms:created xsi:type="dcterms:W3CDTF">2016-02-22T10:12:00Z</dcterms:created>
  <dcterms:modified xsi:type="dcterms:W3CDTF">2016-02-22T14:55:00Z</dcterms:modified>
</cp:coreProperties>
</file>