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7CB" w:rsidRDefault="00C037CB" w:rsidP="00285644"/>
    <w:p w:rsidR="005F7F71" w:rsidRPr="005F7F71" w:rsidRDefault="005F7F71" w:rsidP="00285644">
      <w:pPr>
        <w:rPr>
          <w:rFonts w:ascii="Arial" w:hAnsi="Arial" w:cs="Arial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002F5">
        <w:t xml:space="preserve">                </w:t>
      </w:r>
      <w:r w:rsidRPr="005F7F71">
        <w:rPr>
          <w:rFonts w:ascii="Arial" w:hAnsi="Arial" w:cs="Arial"/>
          <w:sz w:val="22"/>
          <w:szCs w:val="22"/>
        </w:rPr>
        <w:t>1</w:t>
      </w:r>
      <w:r w:rsidR="00A0372E">
        <w:rPr>
          <w:rFonts w:ascii="Arial" w:hAnsi="Arial" w:cs="Arial"/>
          <w:sz w:val="22"/>
          <w:szCs w:val="22"/>
        </w:rPr>
        <w:t>8</w:t>
      </w:r>
      <w:bookmarkStart w:id="0" w:name="_GoBack"/>
      <w:bookmarkEnd w:id="0"/>
      <w:r w:rsidRPr="005F7F71">
        <w:rPr>
          <w:rFonts w:ascii="Arial" w:hAnsi="Arial" w:cs="Arial"/>
          <w:sz w:val="22"/>
          <w:szCs w:val="22"/>
          <w:vertAlign w:val="superscript"/>
        </w:rPr>
        <w:t>th</w:t>
      </w:r>
      <w:r w:rsidRPr="005F7F71">
        <w:rPr>
          <w:rFonts w:ascii="Arial" w:hAnsi="Arial" w:cs="Arial"/>
          <w:sz w:val="22"/>
          <w:szCs w:val="22"/>
        </w:rPr>
        <w:t xml:space="preserve"> July 2017</w:t>
      </w:r>
    </w:p>
    <w:p w:rsidR="005F7F71" w:rsidRDefault="005F7F71" w:rsidP="00285644"/>
    <w:p w:rsidR="005F7F71" w:rsidRDefault="005F7F71" w:rsidP="00285644"/>
    <w:p w:rsidR="00D002F5" w:rsidRDefault="00D002F5" w:rsidP="00285644"/>
    <w:p w:rsidR="00D002F5" w:rsidRDefault="00D002F5" w:rsidP="00285644"/>
    <w:p w:rsidR="00D002F5" w:rsidRDefault="00D002F5" w:rsidP="00285644"/>
    <w:p w:rsidR="005F7F71" w:rsidRDefault="005F7F71" w:rsidP="002856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Parents and Carers,</w:t>
      </w:r>
    </w:p>
    <w:p w:rsidR="00CD050D" w:rsidRDefault="00CD050D" w:rsidP="00CD050D">
      <w:pPr>
        <w:rPr>
          <w:rFonts w:ascii="Arial" w:hAnsi="Arial" w:cs="Arial"/>
          <w:sz w:val="22"/>
          <w:szCs w:val="22"/>
        </w:rPr>
      </w:pPr>
    </w:p>
    <w:p w:rsidR="001A72D8" w:rsidRPr="001A72D8" w:rsidRDefault="001A72D8" w:rsidP="001A72D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AUTUMN TERM AFTER-SCHOOL SPORTS</w:t>
      </w:r>
      <w:r w:rsidRPr="001A72D8">
        <w:rPr>
          <w:rFonts w:ascii="Arial" w:hAnsi="Arial" w:cs="Arial"/>
          <w:b/>
          <w:sz w:val="22"/>
          <w:szCs w:val="22"/>
        </w:rPr>
        <w:t xml:space="preserve"> CLUBS FOR YEARS 1 TO 6</w:t>
      </w:r>
    </w:p>
    <w:p w:rsidR="001A72D8" w:rsidRDefault="001A72D8" w:rsidP="001A72D8">
      <w:pPr>
        <w:jc w:val="center"/>
        <w:rPr>
          <w:rFonts w:ascii="Arial" w:hAnsi="Arial" w:cs="Arial"/>
          <w:sz w:val="22"/>
          <w:szCs w:val="22"/>
        </w:rPr>
      </w:pPr>
    </w:p>
    <w:p w:rsidR="00CD050D" w:rsidRDefault="00A22DE3" w:rsidP="001A72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taking </w:t>
      </w:r>
      <w:r w:rsidR="00CD050D">
        <w:rPr>
          <w:rFonts w:ascii="Arial" w:hAnsi="Arial" w:cs="Arial"/>
          <w:sz w:val="22"/>
          <w:szCs w:val="22"/>
        </w:rPr>
        <w:t>your comments and feedback</w:t>
      </w:r>
      <w:r w:rsidR="00EE4A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on board</w:t>
      </w:r>
      <w:r w:rsidR="00CD050D">
        <w:rPr>
          <w:rFonts w:ascii="Arial" w:hAnsi="Arial" w:cs="Arial"/>
          <w:sz w:val="22"/>
          <w:szCs w:val="22"/>
        </w:rPr>
        <w:t xml:space="preserve"> regarding our afterschool clubs this year, we have de</w:t>
      </w:r>
      <w:r w:rsidR="00EE4A9E">
        <w:rPr>
          <w:rFonts w:ascii="Arial" w:hAnsi="Arial" w:cs="Arial"/>
          <w:sz w:val="22"/>
          <w:szCs w:val="22"/>
        </w:rPr>
        <w:t>cided to make a few changes concerning the experience</w:t>
      </w:r>
      <w:r w:rsidR="005A7587">
        <w:rPr>
          <w:rFonts w:ascii="Arial" w:hAnsi="Arial" w:cs="Arial"/>
          <w:sz w:val="22"/>
          <w:szCs w:val="22"/>
        </w:rPr>
        <w:t xml:space="preserve"> we can offer our pupils</w:t>
      </w:r>
      <w:r w:rsidR="00EE4A9E">
        <w:rPr>
          <w:rFonts w:ascii="Arial" w:hAnsi="Arial" w:cs="Arial"/>
          <w:sz w:val="22"/>
          <w:szCs w:val="22"/>
        </w:rPr>
        <w:t xml:space="preserve"> when we return to school in September. With that in mind</w:t>
      </w:r>
      <w:r w:rsidR="00880657">
        <w:rPr>
          <w:rFonts w:ascii="Arial" w:hAnsi="Arial" w:cs="Arial"/>
          <w:sz w:val="22"/>
          <w:szCs w:val="22"/>
        </w:rPr>
        <w:t>,</w:t>
      </w:r>
      <w:r w:rsidR="00EE4A9E">
        <w:rPr>
          <w:rFonts w:ascii="Arial" w:hAnsi="Arial" w:cs="Arial"/>
          <w:sz w:val="22"/>
          <w:szCs w:val="22"/>
        </w:rPr>
        <w:t xml:space="preserve"> I would like to take the opportunity to</w:t>
      </w:r>
      <w:r w:rsidR="00CD050D">
        <w:rPr>
          <w:rFonts w:ascii="Arial" w:hAnsi="Arial" w:cs="Arial"/>
          <w:sz w:val="22"/>
          <w:szCs w:val="22"/>
        </w:rPr>
        <w:t xml:space="preserve"> inform you that </w:t>
      </w:r>
      <w:r w:rsidR="005A7587">
        <w:rPr>
          <w:rFonts w:ascii="Arial" w:hAnsi="Arial" w:cs="Arial"/>
          <w:sz w:val="22"/>
          <w:szCs w:val="22"/>
        </w:rPr>
        <w:t>‘</w:t>
      </w:r>
      <w:r w:rsidR="00CD050D">
        <w:rPr>
          <w:rFonts w:ascii="Arial" w:hAnsi="Arial" w:cs="Arial"/>
          <w:sz w:val="22"/>
          <w:szCs w:val="22"/>
        </w:rPr>
        <w:t>Pompey in the Community</w:t>
      </w:r>
      <w:r w:rsidR="005A7587">
        <w:rPr>
          <w:rFonts w:ascii="Arial" w:hAnsi="Arial" w:cs="Arial"/>
          <w:sz w:val="22"/>
          <w:szCs w:val="22"/>
        </w:rPr>
        <w:t>’</w:t>
      </w:r>
      <w:r w:rsidR="00CD050D">
        <w:rPr>
          <w:rFonts w:ascii="Arial" w:hAnsi="Arial" w:cs="Arial"/>
          <w:sz w:val="22"/>
          <w:szCs w:val="22"/>
        </w:rPr>
        <w:t xml:space="preserve"> will be running</w:t>
      </w:r>
      <w:r w:rsidR="00C14414">
        <w:rPr>
          <w:rFonts w:ascii="Arial" w:hAnsi="Arial" w:cs="Arial"/>
          <w:sz w:val="22"/>
          <w:szCs w:val="22"/>
        </w:rPr>
        <w:t xml:space="preserve"> clubs for us from September</w:t>
      </w:r>
      <w:r w:rsidR="00EE4A9E">
        <w:rPr>
          <w:rFonts w:ascii="Arial" w:hAnsi="Arial" w:cs="Arial"/>
          <w:sz w:val="22"/>
          <w:szCs w:val="22"/>
        </w:rPr>
        <w:t>.</w:t>
      </w:r>
      <w:r w:rsidR="001A72D8">
        <w:rPr>
          <w:rFonts w:ascii="Arial" w:hAnsi="Arial" w:cs="Arial"/>
          <w:sz w:val="22"/>
          <w:szCs w:val="22"/>
        </w:rPr>
        <w:t xml:space="preserve"> The activities will be reviewed each half term and we will aim to offer different sports to suit different interests. Clubs are open to all children whatever their skill level.</w:t>
      </w:r>
    </w:p>
    <w:p w:rsidR="00B94A8F" w:rsidRDefault="00B94A8F" w:rsidP="001A72D8">
      <w:pPr>
        <w:jc w:val="both"/>
        <w:rPr>
          <w:rFonts w:ascii="Arial" w:hAnsi="Arial" w:cs="Arial"/>
          <w:sz w:val="22"/>
          <w:szCs w:val="22"/>
        </w:rPr>
      </w:pPr>
    </w:p>
    <w:p w:rsidR="00880657" w:rsidRDefault="00EF4420" w:rsidP="001A72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</w:t>
      </w:r>
      <w:r w:rsidR="001A72D8">
        <w:rPr>
          <w:rFonts w:ascii="Arial" w:hAnsi="Arial" w:cs="Arial"/>
          <w:sz w:val="22"/>
          <w:szCs w:val="22"/>
        </w:rPr>
        <w:t>ey will be running three clubs each</w:t>
      </w:r>
      <w:r>
        <w:rPr>
          <w:rFonts w:ascii="Arial" w:hAnsi="Arial" w:cs="Arial"/>
          <w:sz w:val="22"/>
          <w:szCs w:val="22"/>
        </w:rPr>
        <w:t xml:space="preserve"> week for different year groups</w:t>
      </w:r>
      <w:r w:rsidR="001A72D8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1A72D8">
        <w:rPr>
          <w:rFonts w:ascii="Arial" w:hAnsi="Arial" w:cs="Arial"/>
          <w:sz w:val="22"/>
          <w:szCs w:val="22"/>
        </w:rPr>
        <w:t>Yr</w:t>
      </w:r>
      <w:proofErr w:type="spellEnd"/>
      <w:r w:rsidR="001A72D8">
        <w:rPr>
          <w:rFonts w:ascii="Arial" w:hAnsi="Arial" w:cs="Arial"/>
          <w:sz w:val="22"/>
          <w:szCs w:val="22"/>
        </w:rPr>
        <w:t xml:space="preserve"> 1/2; </w:t>
      </w:r>
      <w:proofErr w:type="spellStart"/>
      <w:r w:rsidR="001A72D8">
        <w:rPr>
          <w:rFonts w:ascii="Arial" w:hAnsi="Arial" w:cs="Arial"/>
          <w:sz w:val="22"/>
          <w:szCs w:val="22"/>
        </w:rPr>
        <w:t>Yr</w:t>
      </w:r>
      <w:proofErr w:type="spellEnd"/>
      <w:r w:rsidR="001A72D8">
        <w:rPr>
          <w:rFonts w:ascii="Arial" w:hAnsi="Arial" w:cs="Arial"/>
          <w:sz w:val="22"/>
          <w:szCs w:val="22"/>
        </w:rPr>
        <w:t xml:space="preserve"> 3/4; </w:t>
      </w:r>
      <w:proofErr w:type="spellStart"/>
      <w:r w:rsidR="001A72D8">
        <w:rPr>
          <w:rFonts w:ascii="Arial" w:hAnsi="Arial" w:cs="Arial"/>
          <w:sz w:val="22"/>
          <w:szCs w:val="22"/>
        </w:rPr>
        <w:t>Yr</w:t>
      </w:r>
      <w:proofErr w:type="spellEnd"/>
      <w:r w:rsidR="001A72D8">
        <w:rPr>
          <w:rFonts w:ascii="Arial" w:hAnsi="Arial" w:cs="Arial"/>
          <w:sz w:val="22"/>
          <w:szCs w:val="22"/>
        </w:rPr>
        <w:t xml:space="preserve"> 5/6)</w:t>
      </w:r>
      <w:r w:rsidR="005A7587">
        <w:rPr>
          <w:rFonts w:ascii="Arial" w:hAnsi="Arial" w:cs="Arial"/>
          <w:sz w:val="22"/>
          <w:szCs w:val="22"/>
        </w:rPr>
        <w:t xml:space="preserve"> focusing on a new activity each half term to ensure the children have the opportunity to enjoy a variety of different sports. Each club will be tailored to</w:t>
      </w:r>
      <w:r w:rsidR="00D002F5">
        <w:rPr>
          <w:rFonts w:ascii="Arial" w:hAnsi="Arial" w:cs="Arial"/>
          <w:sz w:val="22"/>
          <w:szCs w:val="22"/>
        </w:rPr>
        <w:t xml:space="preserve"> specific age groups</w:t>
      </w:r>
      <w:r w:rsidR="00880657">
        <w:rPr>
          <w:rFonts w:ascii="Arial" w:hAnsi="Arial" w:cs="Arial"/>
          <w:sz w:val="22"/>
          <w:szCs w:val="22"/>
        </w:rPr>
        <w:t>.</w:t>
      </w:r>
      <w:r w:rsidR="00D002F5">
        <w:rPr>
          <w:rFonts w:ascii="Arial" w:hAnsi="Arial" w:cs="Arial"/>
          <w:sz w:val="22"/>
          <w:szCs w:val="22"/>
        </w:rPr>
        <w:t xml:space="preserve"> The first clubs will be football and the development of skills until half term. </w:t>
      </w:r>
    </w:p>
    <w:p w:rsidR="00AA762B" w:rsidRDefault="00AA762B" w:rsidP="001A72D8">
      <w:pPr>
        <w:jc w:val="both"/>
        <w:rPr>
          <w:rFonts w:ascii="Arial" w:hAnsi="Arial" w:cs="Arial"/>
          <w:sz w:val="22"/>
          <w:szCs w:val="22"/>
        </w:rPr>
      </w:pPr>
    </w:p>
    <w:p w:rsidR="00B94A8F" w:rsidRDefault="001A72D8" w:rsidP="001A72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3147E3">
        <w:rPr>
          <w:rFonts w:ascii="Arial" w:hAnsi="Arial" w:cs="Arial"/>
          <w:sz w:val="22"/>
          <w:szCs w:val="22"/>
        </w:rPr>
        <w:t>ue to a very tight budget</w:t>
      </w:r>
      <w:r w:rsidR="00AA762B">
        <w:rPr>
          <w:rFonts w:ascii="Arial" w:hAnsi="Arial" w:cs="Arial"/>
          <w:sz w:val="22"/>
          <w:szCs w:val="22"/>
        </w:rPr>
        <w:t xml:space="preserve"> the school is </w:t>
      </w:r>
      <w:r w:rsidR="003147E3">
        <w:rPr>
          <w:rFonts w:ascii="Arial" w:hAnsi="Arial" w:cs="Arial"/>
          <w:sz w:val="22"/>
          <w:szCs w:val="22"/>
        </w:rPr>
        <w:t>unable to</w:t>
      </w:r>
      <w:r w:rsidR="00DE0807">
        <w:rPr>
          <w:rFonts w:ascii="Arial" w:hAnsi="Arial" w:cs="Arial"/>
          <w:sz w:val="22"/>
          <w:szCs w:val="22"/>
        </w:rPr>
        <w:t xml:space="preserve"> sub</w:t>
      </w:r>
      <w:r w:rsidR="00557DE9">
        <w:rPr>
          <w:rFonts w:ascii="Arial" w:hAnsi="Arial" w:cs="Arial"/>
          <w:sz w:val="22"/>
          <w:szCs w:val="22"/>
        </w:rPr>
        <w:t>sidise or</w:t>
      </w:r>
      <w:r w:rsidR="003147E3">
        <w:rPr>
          <w:rFonts w:ascii="Arial" w:hAnsi="Arial" w:cs="Arial"/>
          <w:sz w:val="22"/>
          <w:szCs w:val="22"/>
        </w:rPr>
        <w:t xml:space="preserve"> fund the cost of these sessions. There</w:t>
      </w:r>
      <w:r w:rsidR="00B94A8F">
        <w:rPr>
          <w:rFonts w:ascii="Arial" w:hAnsi="Arial" w:cs="Arial"/>
          <w:sz w:val="22"/>
          <w:szCs w:val="22"/>
        </w:rPr>
        <w:t>fore,</w:t>
      </w:r>
      <w:r w:rsidR="003147E3">
        <w:rPr>
          <w:rFonts w:ascii="Arial" w:hAnsi="Arial" w:cs="Arial"/>
          <w:sz w:val="22"/>
          <w:szCs w:val="22"/>
        </w:rPr>
        <w:t xml:space="preserve"> if you would like your child to attend</w:t>
      </w:r>
      <w:r w:rsidR="00DE0807">
        <w:rPr>
          <w:rFonts w:ascii="Arial" w:hAnsi="Arial" w:cs="Arial"/>
          <w:sz w:val="22"/>
          <w:szCs w:val="22"/>
        </w:rPr>
        <w:t xml:space="preserve"> the club</w:t>
      </w:r>
      <w:r w:rsidR="00880657">
        <w:rPr>
          <w:rFonts w:ascii="Arial" w:hAnsi="Arial" w:cs="Arial"/>
          <w:sz w:val="22"/>
          <w:szCs w:val="22"/>
        </w:rPr>
        <w:t>,</w:t>
      </w:r>
      <w:r w:rsidR="00DE0807">
        <w:rPr>
          <w:rFonts w:ascii="Arial" w:hAnsi="Arial" w:cs="Arial"/>
          <w:sz w:val="22"/>
          <w:szCs w:val="22"/>
        </w:rPr>
        <w:t xml:space="preserve"> there</w:t>
      </w:r>
      <w:r w:rsidR="003147E3">
        <w:rPr>
          <w:rFonts w:ascii="Arial" w:hAnsi="Arial" w:cs="Arial"/>
          <w:sz w:val="22"/>
          <w:szCs w:val="22"/>
        </w:rPr>
        <w:t xml:space="preserve"> will be a small charge</w:t>
      </w:r>
      <w:r w:rsidR="00557DE9">
        <w:rPr>
          <w:rFonts w:ascii="Arial" w:hAnsi="Arial" w:cs="Arial"/>
          <w:sz w:val="22"/>
          <w:szCs w:val="22"/>
        </w:rPr>
        <w:t>. Full payment is required and we kindly ask this to be</w:t>
      </w:r>
      <w:r w:rsidR="003147E3">
        <w:rPr>
          <w:rFonts w:ascii="Arial" w:hAnsi="Arial" w:cs="Arial"/>
          <w:sz w:val="22"/>
          <w:szCs w:val="22"/>
        </w:rPr>
        <w:t xml:space="preserve"> paid directly to the provider prior to the club commencing.</w:t>
      </w:r>
      <w:r>
        <w:rPr>
          <w:rFonts w:ascii="Arial" w:hAnsi="Arial" w:cs="Arial"/>
          <w:sz w:val="22"/>
          <w:szCs w:val="22"/>
        </w:rPr>
        <w:t xml:space="preserve"> </w:t>
      </w:r>
      <w:r w:rsidR="00D002F5">
        <w:rPr>
          <w:rFonts w:ascii="Arial" w:hAnsi="Arial" w:cs="Arial"/>
          <w:sz w:val="22"/>
          <w:szCs w:val="22"/>
        </w:rPr>
        <w:t>All of the arrangements and organising is run by Pompey in the Community although we will be liaising very closely with them.</w:t>
      </w:r>
    </w:p>
    <w:p w:rsidR="00D002F5" w:rsidRDefault="00D002F5" w:rsidP="001A72D8">
      <w:pPr>
        <w:jc w:val="both"/>
        <w:rPr>
          <w:rFonts w:ascii="Arial" w:hAnsi="Arial" w:cs="Arial"/>
          <w:sz w:val="22"/>
          <w:szCs w:val="22"/>
        </w:rPr>
      </w:pPr>
    </w:p>
    <w:p w:rsidR="00557DE9" w:rsidRDefault="00557DE9" w:rsidP="001A72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see the attached flier which contains instructions of how to pay, register</w:t>
      </w:r>
      <w:r w:rsidR="00B94A8F">
        <w:rPr>
          <w:rFonts w:ascii="Arial" w:hAnsi="Arial" w:cs="Arial"/>
          <w:sz w:val="22"/>
          <w:szCs w:val="22"/>
        </w:rPr>
        <w:t xml:space="preserve"> and book </w:t>
      </w:r>
      <w:r w:rsidR="001A72D8">
        <w:rPr>
          <w:rFonts w:ascii="Arial" w:hAnsi="Arial" w:cs="Arial"/>
          <w:sz w:val="22"/>
          <w:szCs w:val="22"/>
        </w:rPr>
        <w:t>onto these sessions.</w:t>
      </w:r>
      <w:r w:rsidR="00D002F5">
        <w:rPr>
          <w:rFonts w:ascii="Arial" w:hAnsi="Arial" w:cs="Arial"/>
          <w:sz w:val="22"/>
          <w:szCs w:val="22"/>
        </w:rPr>
        <w:t xml:space="preserve"> You do not need to wait until September to contact them.</w:t>
      </w:r>
    </w:p>
    <w:p w:rsidR="00DE0807" w:rsidRDefault="00DE0807" w:rsidP="00CD050D">
      <w:pPr>
        <w:rPr>
          <w:rFonts w:ascii="Arial" w:hAnsi="Arial" w:cs="Arial"/>
          <w:sz w:val="22"/>
          <w:szCs w:val="22"/>
        </w:rPr>
      </w:pPr>
    </w:p>
    <w:p w:rsidR="00A22DE3" w:rsidRDefault="00A22DE3" w:rsidP="00CD050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hope the children enjoy this exciting new opportunity.</w:t>
      </w:r>
    </w:p>
    <w:p w:rsidR="00A22DE3" w:rsidRDefault="00A22DE3" w:rsidP="00CD050D">
      <w:pPr>
        <w:rPr>
          <w:rFonts w:ascii="Arial" w:hAnsi="Arial" w:cs="Arial"/>
          <w:sz w:val="22"/>
          <w:szCs w:val="22"/>
        </w:rPr>
      </w:pPr>
    </w:p>
    <w:p w:rsidR="00A22DE3" w:rsidRDefault="00A22DE3" w:rsidP="00CD050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Kind regards </w:t>
      </w:r>
    </w:p>
    <w:p w:rsidR="00A22DE3" w:rsidRDefault="00A22DE3" w:rsidP="00CD050D">
      <w:pPr>
        <w:rPr>
          <w:rFonts w:ascii="Arial" w:hAnsi="Arial" w:cs="Arial"/>
          <w:sz w:val="22"/>
          <w:szCs w:val="22"/>
        </w:rPr>
      </w:pPr>
    </w:p>
    <w:p w:rsidR="00D002F5" w:rsidRDefault="00D002F5" w:rsidP="00CD050D">
      <w:pPr>
        <w:rPr>
          <w:rFonts w:ascii="Arial" w:hAnsi="Arial" w:cs="Arial"/>
          <w:sz w:val="22"/>
          <w:szCs w:val="22"/>
        </w:rPr>
      </w:pPr>
    </w:p>
    <w:p w:rsidR="00A22DE3" w:rsidRDefault="00A22DE3" w:rsidP="00CD050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Miss Delves</w:t>
      </w:r>
    </w:p>
    <w:p w:rsidR="00A22DE3" w:rsidRPr="005F7F71" w:rsidRDefault="00A22DE3" w:rsidP="00CD050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(Office)</w:t>
      </w:r>
    </w:p>
    <w:p w:rsidR="00C037CB" w:rsidRDefault="00C037CB" w:rsidP="00285644"/>
    <w:p w:rsidR="00C037CB" w:rsidRDefault="00C037CB" w:rsidP="00285644"/>
    <w:p w:rsidR="00C037CB" w:rsidRDefault="00C037CB" w:rsidP="00285644"/>
    <w:p w:rsidR="00CC553B" w:rsidRDefault="00CC553B" w:rsidP="00285644"/>
    <w:p w:rsidR="00CC553B" w:rsidRPr="00CC553B" w:rsidRDefault="00CC553B" w:rsidP="008C33ED">
      <w:pPr>
        <w:jc w:val="both"/>
        <w:rPr>
          <w:rFonts w:ascii="Arial" w:hAnsi="Arial" w:cs="Arial"/>
        </w:rPr>
      </w:pPr>
    </w:p>
    <w:sectPr w:rsidR="00CC553B" w:rsidRPr="00CC553B" w:rsidSect="00772E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426" w:right="1558" w:bottom="709" w:left="1276" w:header="480" w:footer="113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72E" w:rsidRDefault="00A0372E">
      <w:pPr>
        <w:spacing w:line="20" w:lineRule="exact"/>
      </w:pPr>
    </w:p>
  </w:endnote>
  <w:endnote w:type="continuationSeparator" w:id="0">
    <w:p w:rsidR="00A0372E" w:rsidRDefault="00A0372E">
      <w:r>
        <w:t xml:space="preserve"> </w:t>
      </w:r>
    </w:p>
  </w:endnote>
  <w:endnote w:type="continuationNotice" w:id="1">
    <w:p w:rsidR="00A0372E" w:rsidRDefault="00A0372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2E" w:rsidRDefault="00A037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2E" w:rsidRDefault="00A0372E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</w:p>
  <w:p w:rsidR="00A0372E" w:rsidRDefault="00A0372E">
    <w:pPr>
      <w:tabs>
        <w:tab w:val="center" w:pos="5507"/>
      </w:tabs>
      <w:suppressAutoHyphens/>
      <w:jc w:val="both"/>
      <w:rPr>
        <w:rFonts w:ascii="Times New Roman" w:hAnsi="Times New Roman"/>
        <w:b/>
        <w:spacing w:val="-2"/>
        <w:sz w:val="20"/>
      </w:rPr>
    </w:pPr>
    <w:r>
      <w:rPr>
        <w:rFonts w:ascii="Arial" w:hAnsi="Arial" w:cs="Arial"/>
        <w:noProof/>
        <w:snapToGrid/>
        <w:lang w:eastAsia="en-GB"/>
      </w:rPr>
      <w:drawing>
        <wp:anchor distT="0" distB="0" distL="114300" distR="114300" simplePos="0" relativeHeight="251666432" behindDoc="1" locked="0" layoutInCell="1" allowOverlap="1" wp14:anchorId="5395CE03" wp14:editId="350D3344">
          <wp:simplePos x="0" y="0"/>
          <wp:positionH relativeFrom="column">
            <wp:posOffset>2947670</wp:posOffset>
          </wp:positionH>
          <wp:positionV relativeFrom="paragraph">
            <wp:posOffset>100330</wp:posOffset>
          </wp:positionV>
          <wp:extent cx="704850" cy="720090"/>
          <wp:effectExtent l="0" t="0" r="0" b="3810"/>
          <wp:wrapNone/>
          <wp:docPr id="6" name="Picture 6" descr="http://www.jessieyounghusband.w-sussex.sch.uk/mainpagearticles/mainpagenews/2013/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jessieyounghusband.w-sussex.sch.uk/mainpagearticles/mainpagenews/2013/eco-school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67479F0" wp14:editId="4D76DBE8">
          <wp:simplePos x="0" y="0"/>
          <wp:positionH relativeFrom="column">
            <wp:posOffset>699770</wp:posOffset>
          </wp:positionH>
          <wp:positionV relativeFrom="paragraph">
            <wp:posOffset>102870</wp:posOffset>
          </wp:positionV>
          <wp:extent cx="885825" cy="872490"/>
          <wp:effectExtent l="0" t="0" r="9525" b="3810"/>
          <wp:wrapNone/>
          <wp:docPr id="7" name="Picture 7" descr="I:\WORK\Marion\artsm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WORK\Marion\artsmar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spacing w:val="-2"/>
        <w:sz w:val="20"/>
      </w:rPr>
      <w:t xml:space="preserve">                            </w:t>
    </w:r>
  </w:p>
  <w:p w:rsidR="00A0372E" w:rsidRDefault="00A0372E">
    <w:pPr>
      <w:tabs>
        <w:tab w:val="center" w:pos="5507"/>
      </w:tabs>
      <w:suppressAutoHyphens/>
      <w:jc w:val="both"/>
      <w:rPr>
        <w:rFonts w:ascii="Times New Roman" w:hAnsi="Times New Roman"/>
        <w:b/>
        <w:spacing w:val="-2"/>
        <w:sz w:val="20"/>
      </w:rPr>
    </w:pPr>
    <w:r>
      <w:rPr>
        <w:noProof/>
        <w:snapToGrid/>
        <w:lang w:eastAsia="en-GB"/>
      </w:rPr>
      <w:drawing>
        <wp:anchor distT="0" distB="0" distL="114300" distR="114300" simplePos="0" relativeHeight="251661312" behindDoc="1" locked="0" layoutInCell="1" allowOverlap="1" wp14:anchorId="63DF2673" wp14:editId="02D2FB73">
          <wp:simplePos x="0" y="0"/>
          <wp:positionH relativeFrom="column">
            <wp:posOffset>-195580</wp:posOffset>
          </wp:positionH>
          <wp:positionV relativeFrom="paragraph">
            <wp:posOffset>52705</wp:posOffset>
          </wp:positionV>
          <wp:extent cx="502920" cy="652780"/>
          <wp:effectExtent l="0" t="0" r="0" b="0"/>
          <wp:wrapTight wrapText="bothSides">
            <wp:wrapPolygon edited="0">
              <wp:start x="0" y="0"/>
              <wp:lineTo x="0" y="20802"/>
              <wp:lineTo x="20455" y="20802"/>
              <wp:lineTo x="20455" y="0"/>
              <wp:lineTo x="0" y="0"/>
            </wp:wrapPolygon>
          </wp:wrapTight>
          <wp:docPr id="8" name="Picture 8" descr="4  Primary-4th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4  Primary-4th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napToGrid/>
        <w:color w:val="0000FF"/>
        <w:lang w:eastAsia="en-GB"/>
      </w:rPr>
      <w:drawing>
        <wp:anchor distT="0" distB="0" distL="114300" distR="114300" simplePos="0" relativeHeight="251665408" behindDoc="1" locked="0" layoutInCell="1" allowOverlap="1" wp14:anchorId="73050CF1" wp14:editId="23CE732A">
          <wp:simplePos x="0" y="0"/>
          <wp:positionH relativeFrom="column">
            <wp:posOffset>1852295</wp:posOffset>
          </wp:positionH>
          <wp:positionV relativeFrom="paragraph">
            <wp:posOffset>106045</wp:posOffset>
          </wp:positionV>
          <wp:extent cx="655320" cy="609600"/>
          <wp:effectExtent l="0" t="0" r="0" b="0"/>
          <wp:wrapNone/>
          <wp:docPr id="9" name="Picture 9" descr="http://www.jessieyounghusband.w-sussex.sch.uk/parents/teachingschool/blueflag.jpg">
            <a:hlinkClick xmlns:a="http://schemas.openxmlformats.org/drawingml/2006/main" r:id="rId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jessieyounghusband.w-sussex.sch.uk/parents/teachingschool/blueflag.jpg">
                    <a:hlinkClick r:id="rId4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eastAsia="en-GB"/>
      </w:rPr>
      <w:drawing>
        <wp:anchor distT="0" distB="0" distL="114300" distR="114300" simplePos="0" relativeHeight="251662336" behindDoc="0" locked="0" layoutInCell="1" allowOverlap="1" wp14:anchorId="4224D52B" wp14:editId="1A12B455">
          <wp:simplePos x="0" y="0"/>
          <wp:positionH relativeFrom="column">
            <wp:posOffset>5252720</wp:posOffset>
          </wp:positionH>
          <wp:positionV relativeFrom="paragraph">
            <wp:posOffset>36830</wp:posOffset>
          </wp:positionV>
          <wp:extent cx="733425" cy="611505"/>
          <wp:effectExtent l="0" t="0" r="9525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5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spacing w:val="-2"/>
        <w:sz w:val="20"/>
      </w:rPr>
      <w:t xml:space="preserve">                                   </w:t>
    </w:r>
  </w:p>
  <w:p w:rsidR="00A0372E" w:rsidRDefault="00A0372E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  <w:r>
      <w:rPr>
        <w:noProof/>
        <w:snapToGrid/>
        <w:lang w:eastAsia="en-GB"/>
      </w:rPr>
      <w:drawing>
        <wp:anchor distT="0" distB="0" distL="114300" distR="114300" simplePos="0" relativeHeight="251658240" behindDoc="1" locked="0" layoutInCell="1" allowOverlap="1" wp14:anchorId="5A9CCEF5" wp14:editId="4CBC820B">
          <wp:simplePos x="0" y="0"/>
          <wp:positionH relativeFrom="column">
            <wp:posOffset>3995420</wp:posOffset>
          </wp:positionH>
          <wp:positionV relativeFrom="paragraph">
            <wp:posOffset>34925</wp:posOffset>
          </wp:positionV>
          <wp:extent cx="936625" cy="501015"/>
          <wp:effectExtent l="0" t="0" r="0" b="0"/>
          <wp:wrapNone/>
          <wp:docPr id="12" name="Picture 12" descr="Natio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National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372E" w:rsidRDefault="00A0372E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  <w:r>
      <w:rPr>
        <w:rFonts w:ascii="Times New Roman" w:hAnsi="Times New Roman"/>
        <w:b/>
        <w:spacing w:val="-2"/>
        <w:sz w:val="20"/>
      </w:rPr>
      <w:t xml:space="preserve">                                       </w:t>
    </w:r>
  </w:p>
  <w:p w:rsidR="00A0372E" w:rsidRPr="00FB3A94" w:rsidRDefault="00A0372E" w:rsidP="00654BB9">
    <w:pPr>
      <w:tabs>
        <w:tab w:val="center" w:pos="5507"/>
      </w:tabs>
      <w:suppressAutoHyphens/>
      <w:jc w:val="center"/>
      <w:rPr>
        <w:rFonts w:ascii="Arial" w:hAnsi="Arial" w:cs="Arial"/>
        <w:b/>
        <w:spacing w:val="-2"/>
        <w:sz w:val="22"/>
        <w:szCs w:val="22"/>
      </w:rPr>
    </w:pPr>
    <w:r>
      <w:rPr>
        <w:rFonts w:ascii="Arial" w:hAnsi="Arial" w:cs="Arial"/>
        <w:b/>
        <w:spacing w:val="-2"/>
        <w:sz w:val="20"/>
      </w:rPr>
      <w:tab/>
    </w:r>
    <w:r>
      <w:rPr>
        <w:rFonts w:ascii="Arial" w:hAnsi="Arial" w:cs="Arial"/>
        <w:b/>
        <w:spacing w:val="-2"/>
        <w:sz w:val="20"/>
      </w:rPr>
      <w:tab/>
    </w:r>
    <w:r>
      <w:rPr>
        <w:rFonts w:ascii="Arial" w:hAnsi="Arial" w:cs="Arial"/>
        <w:b/>
        <w:spacing w:val="-2"/>
        <w:sz w:val="20"/>
      </w:rPr>
      <w:tab/>
    </w:r>
    <w:r w:rsidRPr="00FB3A94">
      <w:rPr>
        <w:rFonts w:ascii="Arial" w:hAnsi="Arial" w:cs="Arial"/>
        <w:b/>
        <w:spacing w:val="-2"/>
        <w:sz w:val="22"/>
        <w:szCs w:val="22"/>
      </w:rPr>
      <w:t xml:space="preserve"> </w:t>
    </w:r>
  </w:p>
  <w:p w:rsidR="00A0372E" w:rsidRPr="00FB3A94" w:rsidRDefault="00A0372E" w:rsidP="00147F95">
    <w:pPr>
      <w:tabs>
        <w:tab w:val="left" w:pos="915"/>
        <w:tab w:val="center" w:pos="5507"/>
      </w:tabs>
      <w:suppressAutoHyphens/>
      <w:rPr>
        <w:rFonts w:ascii="Arial" w:hAnsi="Arial" w:cs="Arial"/>
        <w:b/>
        <w:spacing w:val="-2"/>
        <w:sz w:val="22"/>
        <w:szCs w:val="22"/>
      </w:rPr>
    </w:pPr>
    <w:r>
      <w:rPr>
        <w:rFonts w:ascii="Arial" w:hAnsi="Arial" w:cs="Arial"/>
        <w:b/>
        <w:spacing w:val="-2"/>
        <w:sz w:val="22"/>
        <w:szCs w:val="22"/>
      </w:rPr>
      <w:tab/>
      <w:t xml:space="preserve">                                               </w:t>
    </w:r>
  </w:p>
  <w:p w:rsidR="00A0372E" w:rsidRDefault="00A0372E"/>
  <w:p w:rsidR="00A0372E" w:rsidRDefault="00A0372E"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2E" w:rsidRDefault="00A037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72E" w:rsidRDefault="00A0372E">
      <w:r>
        <w:separator/>
      </w:r>
    </w:p>
  </w:footnote>
  <w:footnote w:type="continuationSeparator" w:id="0">
    <w:p w:rsidR="00A0372E" w:rsidRDefault="00A03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2E" w:rsidRDefault="00A037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2E" w:rsidRPr="002F1D81" w:rsidRDefault="00A0372E" w:rsidP="00C95045">
    <w:pPr>
      <w:suppressAutoHyphens/>
      <w:ind w:right="-397"/>
      <w:jc w:val="right"/>
      <w:rPr>
        <w:rFonts w:ascii="Arial" w:hAnsi="Arial" w:cs="Arial"/>
        <w:color w:val="365F91" w:themeColor="accent1" w:themeShade="BF"/>
        <w:spacing w:val="-3"/>
        <w:sz w:val="36"/>
        <w:szCs w:val="36"/>
      </w:rPr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72396731" wp14:editId="1F38A842">
          <wp:simplePos x="0" y="0"/>
          <wp:positionH relativeFrom="column">
            <wp:posOffset>-172720</wp:posOffset>
          </wp:positionH>
          <wp:positionV relativeFrom="paragraph">
            <wp:posOffset>28575</wp:posOffset>
          </wp:positionV>
          <wp:extent cx="1058199" cy="1066800"/>
          <wp:effectExtent l="0" t="0" r="8890" b="0"/>
          <wp:wrapNone/>
          <wp:docPr id="4" name="Picture 4" descr="I:\WORK\Logos\JYS LOGO BLUE (CMYK) 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WORK\Logos\JYS LOGO BLUE (CMYK) 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199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1D81">
      <w:rPr>
        <w:rFonts w:ascii="Arial" w:hAnsi="Arial" w:cs="Arial"/>
        <w:color w:val="0909FF"/>
        <w:spacing w:val="-3"/>
        <w:sz w:val="22"/>
        <w:szCs w:val="22"/>
      </w:rPr>
      <w:fldChar w:fldCharType="begin"/>
    </w:r>
    <w:r w:rsidRPr="002F1D81">
      <w:rPr>
        <w:rFonts w:ascii="Arial" w:hAnsi="Arial" w:cs="Arial"/>
        <w:color w:val="0909FF"/>
        <w:spacing w:val="-3"/>
        <w:sz w:val="22"/>
        <w:szCs w:val="22"/>
      </w:rPr>
      <w:instrText xml:space="preserve">PRIVATE </w:instrText>
    </w:r>
    <w:r w:rsidRPr="002F1D81">
      <w:rPr>
        <w:rFonts w:ascii="Arial" w:hAnsi="Arial" w:cs="Arial"/>
        <w:color w:val="0909FF"/>
        <w:spacing w:val="-3"/>
        <w:sz w:val="22"/>
        <w:szCs w:val="22"/>
      </w:rPr>
      <w:fldChar w:fldCharType="end"/>
    </w:r>
    <w:r w:rsidRPr="002F1D81">
      <w:rPr>
        <w:rFonts w:ascii="Times New Roman" w:hAnsi="Times New Roman"/>
        <w:b/>
        <w:color w:val="0909FF"/>
        <w:spacing w:val="-3"/>
        <w:sz w:val="36"/>
        <w:szCs w:val="36"/>
      </w:rPr>
      <w:t xml:space="preserve"> </w:t>
    </w:r>
    <w:hyperlink r:id="rId2" w:history="1">
      <w:r w:rsidRPr="002F1D81">
        <w:rPr>
          <w:rStyle w:val="Hyperlink"/>
          <w:rFonts w:ascii="Times New Roman" w:hAnsi="Times New Roman"/>
          <w:b/>
          <w:color w:val="365F91" w:themeColor="accent1" w:themeShade="BF"/>
          <w:spacing w:val="-3"/>
          <w:sz w:val="48"/>
          <w:szCs w:val="48"/>
          <w:u w:val="none"/>
        </w:rPr>
        <w:t>Jessie Younghusband School</w:t>
      </w:r>
    </w:hyperlink>
    <w:r w:rsidRPr="002F1D81">
      <w:rPr>
        <w:rFonts w:ascii="Times New Roman" w:hAnsi="Times New Roman"/>
        <w:b/>
        <w:color w:val="365F91" w:themeColor="accent1" w:themeShade="BF"/>
        <w:spacing w:val="-3"/>
        <w:sz w:val="48"/>
        <w:szCs w:val="48"/>
      </w:rPr>
      <w:t xml:space="preserve"> </w:t>
    </w:r>
  </w:p>
  <w:p w:rsidR="00A0372E" w:rsidRPr="002F1D81" w:rsidRDefault="00A0372E" w:rsidP="006220FF">
    <w:pPr>
      <w:suppressAutoHyphens/>
      <w:ind w:right="-397" w:firstLine="720"/>
      <w:jc w:val="right"/>
      <w:rPr>
        <w:rFonts w:ascii="Arial" w:hAnsi="Arial" w:cs="Arial"/>
        <w:b/>
        <w:color w:val="365F91" w:themeColor="accent1" w:themeShade="BF"/>
        <w:spacing w:val="-3"/>
        <w:sz w:val="22"/>
        <w:szCs w:val="22"/>
      </w:rPr>
    </w:pPr>
    <w:r w:rsidRPr="002F1D81">
      <w:rPr>
        <w:rFonts w:ascii="Arial" w:hAnsi="Arial" w:cs="Arial"/>
        <w:color w:val="365F91" w:themeColor="accent1" w:themeShade="BF"/>
        <w:spacing w:val="-3"/>
        <w:sz w:val="22"/>
        <w:szCs w:val="22"/>
      </w:rPr>
      <w:t xml:space="preserve"> </w:t>
    </w:r>
    <w:r w:rsidRPr="002F1D81">
      <w:rPr>
        <w:rFonts w:ascii="Arial" w:hAnsi="Arial" w:cs="Arial"/>
        <w:b/>
        <w:color w:val="365F91" w:themeColor="accent1" w:themeShade="BF"/>
        <w:spacing w:val="-3"/>
        <w:sz w:val="22"/>
        <w:szCs w:val="22"/>
      </w:rPr>
      <w:t>Woodlands Lane, Chichester, West Sussex, PO19 5PA</w:t>
    </w:r>
  </w:p>
  <w:p w:rsidR="00A0372E" w:rsidRPr="002F1D81" w:rsidRDefault="00A0372E" w:rsidP="006220FF">
    <w:pPr>
      <w:suppressAutoHyphens/>
      <w:ind w:right="-397" w:firstLine="720"/>
      <w:jc w:val="right"/>
      <w:rPr>
        <w:rFonts w:ascii="Arial" w:hAnsi="Arial" w:cs="Arial"/>
        <w:b/>
        <w:color w:val="365F91" w:themeColor="accent1" w:themeShade="BF"/>
        <w:spacing w:val="-3"/>
        <w:sz w:val="22"/>
        <w:szCs w:val="22"/>
      </w:rPr>
    </w:pPr>
    <w:r w:rsidRPr="002F1D81">
      <w:rPr>
        <w:rFonts w:ascii="Arial" w:hAnsi="Arial" w:cs="Arial"/>
        <w:b/>
        <w:color w:val="365F91" w:themeColor="accent1" w:themeShade="BF"/>
        <w:spacing w:val="-3"/>
        <w:sz w:val="22"/>
        <w:szCs w:val="22"/>
      </w:rPr>
      <w:t xml:space="preserve">      Telephone: 01243 782192      Fax: 01243 530685</w:t>
    </w:r>
  </w:p>
  <w:p w:rsidR="00A0372E" w:rsidRPr="002F1D81" w:rsidRDefault="00A0372E" w:rsidP="006220FF">
    <w:pPr>
      <w:suppressAutoHyphens/>
      <w:ind w:right="-397" w:firstLine="720"/>
      <w:jc w:val="right"/>
      <w:rPr>
        <w:rFonts w:ascii="Arial" w:hAnsi="Arial" w:cs="Arial"/>
        <w:b/>
        <w:color w:val="365F91" w:themeColor="accent1" w:themeShade="BF"/>
        <w:spacing w:val="-3"/>
        <w:sz w:val="22"/>
        <w:szCs w:val="22"/>
      </w:rPr>
    </w:pPr>
    <w:r w:rsidRPr="002F1D81">
      <w:rPr>
        <w:rFonts w:ascii="Arial" w:hAnsi="Arial" w:cs="Arial"/>
        <w:b/>
        <w:color w:val="365F91" w:themeColor="accent1" w:themeShade="BF"/>
        <w:spacing w:val="-3"/>
        <w:sz w:val="22"/>
        <w:szCs w:val="22"/>
      </w:rPr>
      <w:t xml:space="preserve">      Headteacher: Mrs A Sadler, BA Hons, PGCE, NPQH</w:t>
    </w:r>
  </w:p>
  <w:p w:rsidR="00A0372E" w:rsidRPr="002F1D81" w:rsidRDefault="00A0372E" w:rsidP="006220FF">
    <w:pPr>
      <w:tabs>
        <w:tab w:val="center" w:pos="5507"/>
      </w:tabs>
      <w:suppressAutoHyphens/>
      <w:ind w:right="-397"/>
      <w:jc w:val="right"/>
      <w:rPr>
        <w:rFonts w:ascii="Arial" w:hAnsi="Arial" w:cs="Arial"/>
        <w:color w:val="365F91" w:themeColor="accent1" w:themeShade="BF"/>
        <w:spacing w:val="-2"/>
        <w:sz w:val="20"/>
      </w:rPr>
    </w:pPr>
    <w:r w:rsidRPr="002F1D81">
      <w:rPr>
        <w:color w:val="365F91" w:themeColor="accent1" w:themeShade="BF"/>
      </w:rPr>
      <w:tab/>
    </w:r>
    <w:hyperlink r:id="rId3" w:history="1">
      <w:r w:rsidRPr="002F1D81">
        <w:rPr>
          <w:rStyle w:val="Hyperlink"/>
          <w:rFonts w:ascii="Arial" w:hAnsi="Arial" w:cs="Arial"/>
          <w:color w:val="365F91" w:themeColor="accent1" w:themeShade="BF"/>
          <w:spacing w:val="-2"/>
          <w:sz w:val="20"/>
        </w:rPr>
        <w:t>www.jys.org.uk</w:t>
      </w:r>
    </w:hyperlink>
    <w:r w:rsidRPr="002F1D81">
      <w:rPr>
        <w:rFonts w:ascii="Arial" w:hAnsi="Arial" w:cs="Arial"/>
        <w:color w:val="365F91" w:themeColor="accent1" w:themeShade="BF"/>
        <w:spacing w:val="-2"/>
        <w:sz w:val="20"/>
      </w:rPr>
      <w:t xml:space="preserve"> </w:t>
    </w:r>
  </w:p>
  <w:p w:rsidR="00A0372E" w:rsidRDefault="00A0372E" w:rsidP="006220FF">
    <w:pPr>
      <w:tabs>
        <w:tab w:val="center" w:pos="5507"/>
      </w:tabs>
      <w:suppressAutoHyphens/>
      <w:ind w:right="-397"/>
      <w:jc w:val="right"/>
      <w:rPr>
        <w:rStyle w:val="Hyperlink"/>
        <w:rFonts w:ascii="Arial" w:hAnsi="Arial" w:cs="Arial"/>
        <w:color w:val="365F91" w:themeColor="accent1" w:themeShade="BF"/>
        <w:spacing w:val="-2"/>
        <w:sz w:val="20"/>
      </w:rPr>
    </w:pPr>
    <w:r w:rsidRPr="002F1D81">
      <w:rPr>
        <w:rFonts w:ascii="Arial" w:hAnsi="Arial" w:cs="Arial"/>
        <w:color w:val="365F91" w:themeColor="accent1" w:themeShade="BF"/>
        <w:spacing w:val="-2"/>
        <w:sz w:val="20"/>
      </w:rPr>
      <w:tab/>
    </w:r>
    <w:proofErr w:type="gramStart"/>
    <w:r w:rsidRPr="002F1D81">
      <w:rPr>
        <w:rFonts w:ascii="Arial" w:hAnsi="Arial" w:cs="Arial"/>
        <w:color w:val="365F91" w:themeColor="accent1" w:themeShade="BF"/>
        <w:spacing w:val="-2"/>
        <w:sz w:val="20"/>
      </w:rPr>
      <w:t>e-mail</w:t>
    </w:r>
    <w:proofErr w:type="gramEnd"/>
    <w:r w:rsidRPr="002F1D81">
      <w:rPr>
        <w:rFonts w:ascii="Arial" w:hAnsi="Arial" w:cs="Arial"/>
        <w:color w:val="365F91" w:themeColor="accent1" w:themeShade="BF"/>
        <w:spacing w:val="-2"/>
        <w:sz w:val="20"/>
      </w:rPr>
      <w:t xml:space="preserve">: </w:t>
    </w:r>
    <w:hyperlink r:id="rId4" w:history="1">
      <w:r w:rsidRPr="002F1D81">
        <w:rPr>
          <w:rStyle w:val="Hyperlink"/>
          <w:rFonts w:ascii="Arial" w:hAnsi="Arial" w:cs="Arial"/>
          <w:color w:val="365F91" w:themeColor="accent1" w:themeShade="BF"/>
          <w:spacing w:val="-2"/>
          <w:sz w:val="20"/>
        </w:rPr>
        <w:t>office@jys.org.uk</w:t>
      </w:r>
    </w:hyperlink>
  </w:p>
  <w:p w:rsidR="00A0372E" w:rsidRPr="00772EAD" w:rsidRDefault="00A0372E" w:rsidP="00772EAD">
    <w:pPr>
      <w:tabs>
        <w:tab w:val="center" w:pos="5507"/>
      </w:tabs>
      <w:suppressAutoHyphens/>
      <w:ind w:right="-397"/>
      <w:jc w:val="center"/>
      <w:rPr>
        <w:rFonts w:ascii="Arial" w:hAnsi="Arial" w:cs="Arial"/>
        <w:b/>
        <w:color w:val="365F91" w:themeColor="accent1" w:themeShade="BF"/>
        <w:spacing w:val="-2"/>
      </w:rPr>
    </w:pPr>
    <w:proofErr w:type="gramStart"/>
    <w:r w:rsidRPr="00772EAD">
      <w:rPr>
        <w:rStyle w:val="Hyperlink"/>
        <w:rFonts w:ascii="Arial" w:hAnsi="Arial" w:cs="Arial"/>
        <w:b/>
        <w:color w:val="365F91" w:themeColor="accent1" w:themeShade="BF"/>
        <w:spacing w:val="-2"/>
        <w:u w:val="none"/>
      </w:rPr>
      <w:t>Aspire  ~</w:t>
    </w:r>
    <w:proofErr w:type="gramEnd"/>
    <w:r w:rsidRPr="00772EAD">
      <w:rPr>
        <w:rStyle w:val="Hyperlink"/>
        <w:rFonts w:ascii="Arial" w:hAnsi="Arial" w:cs="Arial"/>
        <w:b/>
        <w:color w:val="365F91" w:themeColor="accent1" w:themeShade="BF"/>
        <w:spacing w:val="-2"/>
        <w:u w:val="none"/>
      </w:rPr>
      <w:t xml:space="preserve">  Respect  ~  Enjoy</w:t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5B9B9D5A" wp14:editId="7BF07A6E">
          <wp:simplePos x="0" y="0"/>
          <wp:positionH relativeFrom="column">
            <wp:posOffset>-553085</wp:posOffset>
          </wp:positionH>
          <wp:positionV relativeFrom="paragraph">
            <wp:posOffset>421005</wp:posOffset>
          </wp:positionV>
          <wp:extent cx="7029450" cy="7200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ssie mock up logo ghost.eps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0" cy="720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2E" w:rsidRDefault="00A037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2EA8"/>
    <w:multiLevelType w:val="hybridMultilevel"/>
    <w:tmpl w:val="80BAC9F8"/>
    <w:lvl w:ilvl="0" w:tplc="9A74FCE4">
      <w:numFmt w:val="bullet"/>
      <w:lvlText w:val="-"/>
      <w:lvlJc w:val="left"/>
      <w:pPr>
        <w:ind w:left="435" w:hanging="360"/>
      </w:pPr>
      <w:rPr>
        <w:rFonts w:ascii="SassoonPrimaryInfant" w:eastAsia="Times New Roman" w:hAnsi="SassoonPrimaryInfan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7A03380"/>
    <w:multiLevelType w:val="hybridMultilevel"/>
    <w:tmpl w:val="C7C2E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5F3"/>
    <w:multiLevelType w:val="hybridMultilevel"/>
    <w:tmpl w:val="C2EC6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7223F"/>
    <w:multiLevelType w:val="singleLevel"/>
    <w:tmpl w:val="1A9AD5CC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360"/>
      </w:pPr>
      <w:rPr>
        <w:rFonts w:hint="default"/>
      </w:rPr>
    </w:lvl>
  </w:abstractNum>
  <w:abstractNum w:abstractNumId="4">
    <w:nsid w:val="1F8C78A5"/>
    <w:multiLevelType w:val="hybridMultilevel"/>
    <w:tmpl w:val="2D2C4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BC5691"/>
    <w:multiLevelType w:val="hybridMultilevel"/>
    <w:tmpl w:val="7C880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22AC2"/>
    <w:multiLevelType w:val="hybridMultilevel"/>
    <w:tmpl w:val="661248C2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>
    <w:nsid w:val="576747B7"/>
    <w:multiLevelType w:val="hybridMultilevel"/>
    <w:tmpl w:val="E5C8D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BD6B67"/>
    <w:multiLevelType w:val="hybridMultilevel"/>
    <w:tmpl w:val="433E37C0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9">
    <w:nsid w:val="71A50BCA"/>
    <w:multiLevelType w:val="hybridMultilevel"/>
    <w:tmpl w:val="5F26C856"/>
    <w:lvl w:ilvl="0" w:tplc="0C1608F0">
      <w:numFmt w:val="bullet"/>
      <w:lvlText w:val="-"/>
      <w:lvlJc w:val="left"/>
      <w:pPr>
        <w:ind w:left="-66" w:hanging="360"/>
      </w:pPr>
      <w:rPr>
        <w:rFonts w:ascii="SassoonPrimaryInfant" w:eastAsia="Times New Roman" w:hAnsi="SassoonPrimaryInfan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0">
    <w:nsid w:val="7F7D4133"/>
    <w:multiLevelType w:val="hybridMultilevel"/>
    <w:tmpl w:val="F6AA60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0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118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3B"/>
    <w:rsid w:val="00001EEA"/>
    <w:rsid w:val="00011954"/>
    <w:rsid w:val="0001199A"/>
    <w:rsid w:val="00020DC0"/>
    <w:rsid w:val="000216A6"/>
    <w:rsid w:val="000256D6"/>
    <w:rsid w:val="000256E9"/>
    <w:rsid w:val="00030303"/>
    <w:rsid w:val="00032F16"/>
    <w:rsid w:val="00033C09"/>
    <w:rsid w:val="000353F7"/>
    <w:rsid w:val="0003620F"/>
    <w:rsid w:val="000362F2"/>
    <w:rsid w:val="000372DF"/>
    <w:rsid w:val="000402DD"/>
    <w:rsid w:val="00041472"/>
    <w:rsid w:val="0005045A"/>
    <w:rsid w:val="000674E8"/>
    <w:rsid w:val="00077550"/>
    <w:rsid w:val="00086F8C"/>
    <w:rsid w:val="00094E7D"/>
    <w:rsid w:val="00095E20"/>
    <w:rsid w:val="000A6426"/>
    <w:rsid w:val="000B0493"/>
    <w:rsid w:val="000B1887"/>
    <w:rsid w:val="000B1CFF"/>
    <w:rsid w:val="000B3483"/>
    <w:rsid w:val="000B374B"/>
    <w:rsid w:val="000B4697"/>
    <w:rsid w:val="000D0893"/>
    <w:rsid w:val="000E029A"/>
    <w:rsid w:val="000E1727"/>
    <w:rsid w:val="000E3868"/>
    <w:rsid w:val="000E724B"/>
    <w:rsid w:val="000E762E"/>
    <w:rsid w:val="000F1503"/>
    <w:rsid w:val="000F279C"/>
    <w:rsid w:val="000F5A1F"/>
    <w:rsid w:val="001079E5"/>
    <w:rsid w:val="00110564"/>
    <w:rsid w:val="001223AF"/>
    <w:rsid w:val="00125A7B"/>
    <w:rsid w:val="00125DEF"/>
    <w:rsid w:val="001313C3"/>
    <w:rsid w:val="001320C3"/>
    <w:rsid w:val="001332D1"/>
    <w:rsid w:val="0013415A"/>
    <w:rsid w:val="00134516"/>
    <w:rsid w:val="00141EAF"/>
    <w:rsid w:val="00143FCF"/>
    <w:rsid w:val="001440BE"/>
    <w:rsid w:val="001450D9"/>
    <w:rsid w:val="001478C6"/>
    <w:rsid w:val="00147F95"/>
    <w:rsid w:val="001510FB"/>
    <w:rsid w:val="00154443"/>
    <w:rsid w:val="0015567A"/>
    <w:rsid w:val="00156BBA"/>
    <w:rsid w:val="00162C85"/>
    <w:rsid w:val="00163776"/>
    <w:rsid w:val="00164F3B"/>
    <w:rsid w:val="00174AA4"/>
    <w:rsid w:val="00177A53"/>
    <w:rsid w:val="001801D3"/>
    <w:rsid w:val="001969BA"/>
    <w:rsid w:val="00196C05"/>
    <w:rsid w:val="001A72D8"/>
    <w:rsid w:val="001B4086"/>
    <w:rsid w:val="001C4C4B"/>
    <w:rsid w:val="001C5159"/>
    <w:rsid w:val="001D7F61"/>
    <w:rsid w:val="001E6AF3"/>
    <w:rsid w:val="001F3242"/>
    <w:rsid w:val="001F449D"/>
    <w:rsid w:val="001F6966"/>
    <w:rsid w:val="001F7297"/>
    <w:rsid w:val="002062F9"/>
    <w:rsid w:val="00206719"/>
    <w:rsid w:val="0021256B"/>
    <w:rsid w:val="00213B97"/>
    <w:rsid w:val="002179C3"/>
    <w:rsid w:val="0022021F"/>
    <w:rsid w:val="002207B2"/>
    <w:rsid w:val="00223C48"/>
    <w:rsid w:val="00231072"/>
    <w:rsid w:val="00231C2A"/>
    <w:rsid w:val="0024354E"/>
    <w:rsid w:val="00245DE2"/>
    <w:rsid w:val="00247839"/>
    <w:rsid w:val="002554DE"/>
    <w:rsid w:val="0025607C"/>
    <w:rsid w:val="002567E8"/>
    <w:rsid w:val="00260593"/>
    <w:rsid w:val="002609B0"/>
    <w:rsid w:val="002615DC"/>
    <w:rsid w:val="00272C3E"/>
    <w:rsid w:val="00273FCD"/>
    <w:rsid w:val="00285644"/>
    <w:rsid w:val="00290086"/>
    <w:rsid w:val="00293F66"/>
    <w:rsid w:val="002A0841"/>
    <w:rsid w:val="002A1925"/>
    <w:rsid w:val="002A62AE"/>
    <w:rsid w:val="002B26A0"/>
    <w:rsid w:val="002B3D0A"/>
    <w:rsid w:val="002B672F"/>
    <w:rsid w:val="002C3055"/>
    <w:rsid w:val="002C4684"/>
    <w:rsid w:val="002D4837"/>
    <w:rsid w:val="002D4A40"/>
    <w:rsid w:val="002D4A74"/>
    <w:rsid w:val="002E15B3"/>
    <w:rsid w:val="002E254D"/>
    <w:rsid w:val="002E2C19"/>
    <w:rsid w:val="002E363C"/>
    <w:rsid w:val="002E5731"/>
    <w:rsid w:val="002F1D81"/>
    <w:rsid w:val="003073E3"/>
    <w:rsid w:val="00313CB2"/>
    <w:rsid w:val="003147E3"/>
    <w:rsid w:val="00316CD8"/>
    <w:rsid w:val="003228FB"/>
    <w:rsid w:val="0034270D"/>
    <w:rsid w:val="00347710"/>
    <w:rsid w:val="003478DA"/>
    <w:rsid w:val="0035120E"/>
    <w:rsid w:val="003523B5"/>
    <w:rsid w:val="00352B1A"/>
    <w:rsid w:val="00353267"/>
    <w:rsid w:val="00373BB3"/>
    <w:rsid w:val="00376ECA"/>
    <w:rsid w:val="00381878"/>
    <w:rsid w:val="00393026"/>
    <w:rsid w:val="00393A9C"/>
    <w:rsid w:val="003A092B"/>
    <w:rsid w:val="003A333E"/>
    <w:rsid w:val="003A41A3"/>
    <w:rsid w:val="003A6833"/>
    <w:rsid w:val="003B053B"/>
    <w:rsid w:val="003B75E9"/>
    <w:rsid w:val="003C04A2"/>
    <w:rsid w:val="003C71C4"/>
    <w:rsid w:val="003D0CA3"/>
    <w:rsid w:val="003D14BC"/>
    <w:rsid w:val="003D47FE"/>
    <w:rsid w:val="003D4EC2"/>
    <w:rsid w:val="003E4A5E"/>
    <w:rsid w:val="00415517"/>
    <w:rsid w:val="004227F9"/>
    <w:rsid w:val="004245D0"/>
    <w:rsid w:val="00424AB6"/>
    <w:rsid w:val="0042624C"/>
    <w:rsid w:val="004316F9"/>
    <w:rsid w:val="00435524"/>
    <w:rsid w:val="00436E2D"/>
    <w:rsid w:val="00444248"/>
    <w:rsid w:val="00453EF9"/>
    <w:rsid w:val="0045540B"/>
    <w:rsid w:val="004570BA"/>
    <w:rsid w:val="004606EB"/>
    <w:rsid w:val="004611FA"/>
    <w:rsid w:val="00464C2D"/>
    <w:rsid w:val="0047174E"/>
    <w:rsid w:val="00473722"/>
    <w:rsid w:val="004863A9"/>
    <w:rsid w:val="00487F14"/>
    <w:rsid w:val="004907A9"/>
    <w:rsid w:val="00491DD4"/>
    <w:rsid w:val="00494019"/>
    <w:rsid w:val="004A1689"/>
    <w:rsid w:val="004A39BB"/>
    <w:rsid w:val="004A4282"/>
    <w:rsid w:val="004B0FB9"/>
    <w:rsid w:val="004B13DE"/>
    <w:rsid w:val="004B2B3D"/>
    <w:rsid w:val="004C2119"/>
    <w:rsid w:val="004C49C8"/>
    <w:rsid w:val="004D008C"/>
    <w:rsid w:val="004D261B"/>
    <w:rsid w:val="004D41BF"/>
    <w:rsid w:val="004D5525"/>
    <w:rsid w:val="004D6EE3"/>
    <w:rsid w:val="004D71F9"/>
    <w:rsid w:val="004E6A7A"/>
    <w:rsid w:val="004E6C3F"/>
    <w:rsid w:val="004F1392"/>
    <w:rsid w:val="004F1E21"/>
    <w:rsid w:val="004F387D"/>
    <w:rsid w:val="004F4AB3"/>
    <w:rsid w:val="004F77DE"/>
    <w:rsid w:val="0052650B"/>
    <w:rsid w:val="00527775"/>
    <w:rsid w:val="005277F7"/>
    <w:rsid w:val="00535CEA"/>
    <w:rsid w:val="005424B6"/>
    <w:rsid w:val="0054338F"/>
    <w:rsid w:val="00543B5A"/>
    <w:rsid w:val="005447AA"/>
    <w:rsid w:val="00546B92"/>
    <w:rsid w:val="0055357F"/>
    <w:rsid w:val="00554CFD"/>
    <w:rsid w:val="00557DE9"/>
    <w:rsid w:val="00557F21"/>
    <w:rsid w:val="00563DC9"/>
    <w:rsid w:val="00564DC8"/>
    <w:rsid w:val="005762E0"/>
    <w:rsid w:val="00577E5D"/>
    <w:rsid w:val="00580AD8"/>
    <w:rsid w:val="00585801"/>
    <w:rsid w:val="00587425"/>
    <w:rsid w:val="00590376"/>
    <w:rsid w:val="00595B0F"/>
    <w:rsid w:val="005967C0"/>
    <w:rsid w:val="005A3F61"/>
    <w:rsid w:val="005A4108"/>
    <w:rsid w:val="005A7587"/>
    <w:rsid w:val="005A7BDE"/>
    <w:rsid w:val="005B3E14"/>
    <w:rsid w:val="005B4C0E"/>
    <w:rsid w:val="005B7B80"/>
    <w:rsid w:val="005C2084"/>
    <w:rsid w:val="005D2FD3"/>
    <w:rsid w:val="005D3011"/>
    <w:rsid w:val="005E3063"/>
    <w:rsid w:val="005E458A"/>
    <w:rsid w:val="005E4C07"/>
    <w:rsid w:val="005F3FF9"/>
    <w:rsid w:val="005F68AD"/>
    <w:rsid w:val="005F7F71"/>
    <w:rsid w:val="0060352A"/>
    <w:rsid w:val="006100DA"/>
    <w:rsid w:val="00611E9E"/>
    <w:rsid w:val="0062100F"/>
    <w:rsid w:val="0062203D"/>
    <w:rsid w:val="006220FF"/>
    <w:rsid w:val="00643702"/>
    <w:rsid w:val="0064537B"/>
    <w:rsid w:val="00650DC2"/>
    <w:rsid w:val="006515D9"/>
    <w:rsid w:val="00654401"/>
    <w:rsid w:val="00654BB9"/>
    <w:rsid w:val="00654DA5"/>
    <w:rsid w:val="006552DC"/>
    <w:rsid w:val="00657DC6"/>
    <w:rsid w:val="00660F18"/>
    <w:rsid w:val="006614AE"/>
    <w:rsid w:val="0066295E"/>
    <w:rsid w:val="00667B01"/>
    <w:rsid w:val="00672FEB"/>
    <w:rsid w:val="0067315D"/>
    <w:rsid w:val="00680DBF"/>
    <w:rsid w:val="00685912"/>
    <w:rsid w:val="00685D40"/>
    <w:rsid w:val="00690666"/>
    <w:rsid w:val="006965C7"/>
    <w:rsid w:val="00696656"/>
    <w:rsid w:val="006A2317"/>
    <w:rsid w:val="006B2878"/>
    <w:rsid w:val="006B7F5B"/>
    <w:rsid w:val="006C0F30"/>
    <w:rsid w:val="006C120B"/>
    <w:rsid w:val="006C242A"/>
    <w:rsid w:val="006C3D89"/>
    <w:rsid w:val="006C6CF6"/>
    <w:rsid w:val="006D07EE"/>
    <w:rsid w:val="006D14A2"/>
    <w:rsid w:val="006D22A6"/>
    <w:rsid w:val="006D30F7"/>
    <w:rsid w:val="006D3708"/>
    <w:rsid w:val="006D3E54"/>
    <w:rsid w:val="006D59A6"/>
    <w:rsid w:val="006D5E48"/>
    <w:rsid w:val="006E13C0"/>
    <w:rsid w:val="006E15B9"/>
    <w:rsid w:val="00701636"/>
    <w:rsid w:val="00702D92"/>
    <w:rsid w:val="00705DA0"/>
    <w:rsid w:val="007110F0"/>
    <w:rsid w:val="007116B3"/>
    <w:rsid w:val="00712571"/>
    <w:rsid w:val="0071681E"/>
    <w:rsid w:val="00734B80"/>
    <w:rsid w:val="00736EE0"/>
    <w:rsid w:val="00737ABE"/>
    <w:rsid w:val="00740CF9"/>
    <w:rsid w:val="007414DD"/>
    <w:rsid w:val="00741927"/>
    <w:rsid w:val="00745158"/>
    <w:rsid w:val="00755E72"/>
    <w:rsid w:val="00762AB6"/>
    <w:rsid w:val="00772552"/>
    <w:rsid w:val="00772EAD"/>
    <w:rsid w:val="00787C3F"/>
    <w:rsid w:val="007926CD"/>
    <w:rsid w:val="007945E5"/>
    <w:rsid w:val="007A3706"/>
    <w:rsid w:val="007A3BD5"/>
    <w:rsid w:val="007A5A2C"/>
    <w:rsid w:val="007B1AF8"/>
    <w:rsid w:val="007C0033"/>
    <w:rsid w:val="007C3E24"/>
    <w:rsid w:val="007D05C7"/>
    <w:rsid w:val="007D3D9D"/>
    <w:rsid w:val="007E538D"/>
    <w:rsid w:val="007F360A"/>
    <w:rsid w:val="007F3F22"/>
    <w:rsid w:val="007F7018"/>
    <w:rsid w:val="00800AB6"/>
    <w:rsid w:val="00801B38"/>
    <w:rsid w:val="00801BAE"/>
    <w:rsid w:val="008042F6"/>
    <w:rsid w:val="008062BE"/>
    <w:rsid w:val="0080673E"/>
    <w:rsid w:val="00811628"/>
    <w:rsid w:val="00814466"/>
    <w:rsid w:val="00815271"/>
    <w:rsid w:val="008166D5"/>
    <w:rsid w:val="00827E0C"/>
    <w:rsid w:val="008420A6"/>
    <w:rsid w:val="008448F0"/>
    <w:rsid w:val="008563D3"/>
    <w:rsid w:val="008655F8"/>
    <w:rsid w:val="00870611"/>
    <w:rsid w:val="0087657B"/>
    <w:rsid w:val="00880657"/>
    <w:rsid w:val="008869EA"/>
    <w:rsid w:val="00887BB8"/>
    <w:rsid w:val="008947AF"/>
    <w:rsid w:val="008A0E23"/>
    <w:rsid w:val="008A374B"/>
    <w:rsid w:val="008B3831"/>
    <w:rsid w:val="008C33ED"/>
    <w:rsid w:val="008C419D"/>
    <w:rsid w:val="008C566B"/>
    <w:rsid w:val="008D0F36"/>
    <w:rsid w:val="008D312D"/>
    <w:rsid w:val="008D4F44"/>
    <w:rsid w:val="008D5042"/>
    <w:rsid w:val="008D7C41"/>
    <w:rsid w:val="008E5A7E"/>
    <w:rsid w:val="0091092A"/>
    <w:rsid w:val="00910F75"/>
    <w:rsid w:val="00914352"/>
    <w:rsid w:val="009210A7"/>
    <w:rsid w:val="00924998"/>
    <w:rsid w:val="00927453"/>
    <w:rsid w:val="0093027B"/>
    <w:rsid w:val="009339CF"/>
    <w:rsid w:val="00935E15"/>
    <w:rsid w:val="00937534"/>
    <w:rsid w:val="009442D7"/>
    <w:rsid w:val="0095441B"/>
    <w:rsid w:val="0096097C"/>
    <w:rsid w:val="00970811"/>
    <w:rsid w:val="009709AB"/>
    <w:rsid w:val="0097237F"/>
    <w:rsid w:val="00972B9C"/>
    <w:rsid w:val="00975140"/>
    <w:rsid w:val="009806DA"/>
    <w:rsid w:val="009901CA"/>
    <w:rsid w:val="00993C37"/>
    <w:rsid w:val="009A1526"/>
    <w:rsid w:val="009A4B93"/>
    <w:rsid w:val="009A68F4"/>
    <w:rsid w:val="009B163D"/>
    <w:rsid w:val="009B19C3"/>
    <w:rsid w:val="009B33FC"/>
    <w:rsid w:val="009B5FBC"/>
    <w:rsid w:val="009B7926"/>
    <w:rsid w:val="009C1EB1"/>
    <w:rsid w:val="009C42D1"/>
    <w:rsid w:val="009C4E04"/>
    <w:rsid w:val="009C740C"/>
    <w:rsid w:val="009D1210"/>
    <w:rsid w:val="009D318E"/>
    <w:rsid w:val="009D59C1"/>
    <w:rsid w:val="009D7259"/>
    <w:rsid w:val="009E0443"/>
    <w:rsid w:val="009E6F21"/>
    <w:rsid w:val="009F6583"/>
    <w:rsid w:val="00A03363"/>
    <w:rsid w:val="00A0372E"/>
    <w:rsid w:val="00A05327"/>
    <w:rsid w:val="00A062DB"/>
    <w:rsid w:val="00A22DE3"/>
    <w:rsid w:val="00A24169"/>
    <w:rsid w:val="00A2618F"/>
    <w:rsid w:val="00A34C88"/>
    <w:rsid w:val="00A37875"/>
    <w:rsid w:val="00A41C09"/>
    <w:rsid w:val="00A53CEB"/>
    <w:rsid w:val="00A60618"/>
    <w:rsid w:val="00A62467"/>
    <w:rsid w:val="00A67764"/>
    <w:rsid w:val="00A71084"/>
    <w:rsid w:val="00A7363E"/>
    <w:rsid w:val="00A80312"/>
    <w:rsid w:val="00A93F34"/>
    <w:rsid w:val="00A945FD"/>
    <w:rsid w:val="00A95AFC"/>
    <w:rsid w:val="00A966F7"/>
    <w:rsid w:val="00AA0AD9"/>
    <w:rsid w:val="00AA762B"/>
    <w:rsid w:val="00AC0462"/>
    <w:rsid w:val="00AC257A"/>
    <w:rsid w:val="00AC69AD"/>
    <w:rsid w:val="00AE1BDB"/>
    <w:rsid w:val="00AE4077"/>
    <w:rsid w:val="00AF3AD5"/>
    <w:rsid w:val="00AF54C8"/>
    <w:rsid w:val="00AF676C"/>
    <w:rsid w:val="00B014B8"/>
    <w:rsid w:val="00B03EE4"/>
    <w:rsid w:val="00B05824"/>
    <w:rsid w:val="00B06678"/>
    <w:rsid w:val="00B06A38"/>
    <w:rsid w:val="00B1060F"/>
    <w:rsid w:val="00B16ECA"/>
    <w:rsid w:val="00B2091A"/>
    <w:rsid w:val="00B20D4C"/>
    <w:rsid w:val="00B30C51"/>
    <w:rsid w:val="00B34495"/>
    <w:rsid w:val="00B40C07"/>
    <w:rsid w:val="00B42AC5"/>
    <w:rsid w:val="00B42F6D"/>
    <w:rsid w:val="00B43594"/>
    <w:rsid w:val="00B47857"/>
    <w:rsid w:val="00B5077A"/>
    <w:rsid w:val="00B70EF9"/>
    <w:rsid w:val="00B73ABD"/>
    <w:rsid w:val="00B74DA7"/>
    <w:rsid w:val="00B7578A"/>
    <w:rsid w:val="00B80A1B"/>
    <w:rsid w:val="00B90202"/>
    <w:rsid w:val="00B94A8F"/>
    <w:rsid w:val="00B955A3"/>
    <w:rsid w:val="00B962F2"/>
    <w:rsid w:val="00BA5C6F"/>
    <w:rsid w:val="00BB0BAE"/>
    <w:rsid w:val="00BB5C51"/>
    <w:rsid w:val="00BC1ED4"/>
    <w:rsid w:val="00BD01BF"/>
    <w:rsid w:val="00BD35A4"/>
    <w:rsid w:val="00BD4ECE"/>
    <w:rsid w:val="00BE0685"/>
    <w:rsid w:val="00BE44DF"/>
    <w:rsid w:val="00BE6CB2"/>
    <w:rsid w:val="00BF269A"/>
    <w:rsid w:val="00BF41F3"/>
    <w:rsid w:val="00BF4551"/>
    <w:rsid w:val="00C01D6E"/>
    <w:rsid w:val="00C022FB"/>
    <w:rsid w:val="00C037CB"/>
    <w:rsid w:val="00C042B3"/>
    <w:rsid w:val="00C05B04"/>
    <w:rsid w:val="00C14414"/>
    <w:rsid w:val="00C23B8C"/>
    <w:rsid w:val="00C258A6"/>
    <w:rsid w:val="00C34E2C"/>
    <w:rsid w:val="00C365A6"/>
    <w:rsid w:val="00C3723F"/>
    <w:rsid w:val="00C37CDC"/>
    <w:rsid w:val="00C41DE5"/>
    <w:rsid w:val="00C430C4"/>
    <w:rsid w:val="00C442B5"/>
    <w:rsid w:val="00C44D90"/>
    <w:rsid w:val="00C45E48"/>
    <w:rsid w:val="00C461F9"/>
    <w:rsid w:val="00C50CBB"/>
    <w:rsid w:val="00C56D52"/>
    <w:rsid w:val="00C71E69"/>
    <w:rsid w:val="00C7425B"/>
    <w:rsid w:val="00C77403"/>
    <w:rsid w:val="00C84758"/>
    <w:rsid w:val="00C86A0E"/>
    <w:rsid w:val="00C936FE"/>
    <w:rsid w:val="00C95045"/>
    <w:rsid w:val="00C96119"/>
    <w:rsid w:val="00C962C8"/>
    <w:rsid w:val="00CA2031"/>
    <w:rsid w:val="00CA2EF7"/>
    <w:rsid w:val="00CA6F28"/>
    <w:rsid w:val="00CB2E3C"/>
    <w:rsid w:val="00CB32DC"/>
    <w:rsid w:val="00CB6D4D"/>
    <w:rsid w:val="00CB7874"/>
    <w:rsid w:val="00CC1FE1"/>
    <w:rsid w:val="00CC4033"/>
    <w:rsid w:val="00CC491C"/>
    <w:rsid w:val="00CC553B"/>
    <w:rsid w:val="00CC6118"/>
    <w:rsid w:val="00CD050D"/>
    <w:rsid w:val="00CD366F"/>
    <w:rsid w:val="00CD3C32"/>
    <w:rsid w:val="00CE1772"/>
    <w:rsid w:val="00CE5F37"/>
    <w:rsid w:val="00CF0FDB"/>
    <w:rsid w:val="00CF4E7C"/>
    <w:rsid w:val="00CF6FC3"/>
    <w:rsid w:val="00D002F5"/>
    <w:rsid w:val="00D01C6E"/>
    <w:rsid w:val="00D03051"/>
    <w:rsid w:val="00D044EC"/>
    <w:rsid w:val="00D0789C"/>
    <w:rsid w:val="00D10A0A"/>
    <w:rsid w:val="00D153F6"/>
    <w:rsid w:val="00D16B89"/>
    <w:rsid w:val="00D25A72"/>
    <w:rsid w:val="00D324AB"/>
    <w:rsid w:val="00D36091"/>
    <w:rsid w:val="00D42169"/>
    <w:rsid w:val="00D51748"/>
    <w:rsid w:val="00D534E8"/>
    <w:rsid w:val="00D55B87"/>
    <w:rsid w:val="00D63FD2"/>
    <w:rsid w:val="00D66133"/>
    <w:rsid w:val="00D74F0A"/>
    <w:rsid w:val="00D76D0D"/>
    <w:rsid w:val="00D826A6"/>
    <w:rsid w:val="00D82BE4"/>
    <w:rsid w:val="00D87C4B"/>
    <w:rsid w:val="00D9712A"/>
    <w:rsid w:val="00DA0F5E"/>
    <w:rsid w:val="00DA774A"/>
    <w:rsid w:val="00DB2E7E"/>
    <w:rsid w:val="00DB67EB"/>
    <w:rsid w:val="00DB7810"/>
    <w:rsid w:val="00DC6A46"/>
    <w:rsid w:val="00DD3F6F"/>
    <w:rsid w:val="00DD529B"/>
    <w:rsid w:val="00DE0734"/>
    <w:rsid w:val="00DE0807"/>
    <w:rsid w:val="00DE0C94"/>
    <w:rsid w:val="00DE580C"/>
    <w:rsid w:val="00DF67E9"/>
    <w:rsid w:val="00DF76B1"/>
    <w:rsid w:val="00E009F0"/>
    <w:rsid w:val="00E01D99"/>
    <w:rsid w:val="00E03282"/>
    <w:rsid w:val="00E12042"/>
    <w:rsid w:val="00E13AF1"/>
    <w:rsid w:val="00E252C9"/>
    <w:rsid w:val="00E25E4E"/>
    <w:rsid w:val="00E274A0"/>
    <w:rsid w:val="00E3257E"/>
    <w:rsid w:val="00E33859"/>
    <w:rsid w:val="00E41D54"/>
    <w:rsid w:val="00E4285F"/>
    <w:rsid w:val="00E442D5"/>
    <w:rsid w:val="00E6706F"/>
    <w:rsid w:val="00E71033"/>
    <w:rsid w:val="00E764DC"/>
    <w:rsid w:val="00E901AF"/>
    <w:rsid w:val="00E90C3A"/>
    <w:rsid w:val="00E9191B"/>
    <w:rsid w:val="00E960EC"/>
    <w:rsid w:val="00EB180C"/>
    <w:rsid w:val="00EB3A9F"/>
    <w:rsid w:val="00EB4E4A"/>
    <w:rsid w:val="00EB5387"/>
    <w:rsid w:val="00EB6DFE"/>
    <w:rsid w:val="00EB7307"/>
    <w:rsid w:val="00EB74E3"/>
    <w:rsid w:val="00EC43F1"/>
    <w:rsid w:val="00ED0704"/>
    <w:rsid w:val="00ED3B73"/>
    <w:rsid w:val="00EE0CC9"/>
    <w:rsid w:val="00EE4A9E"/>
    <w:rsid w:val="00EE4BCF"/>
    <w:rsid w:val="00EF4420"/>
    <w:rsid w:val="00EF7C93"/>
    <w:rsid w:val="00F03D43"/>
    <w:rsid w:val="00F040DC"/>
    <w:rsid w:val="00F06F22"/>
    <w:rsid w:val="00F07126"/>
    <w:rsid w:val="00F07678"/>
    <w:rsid w:val="00F12FC5"/>
    <w:rsid w:val="00F321FA"/>
    <w:rsid w:val="00F3224D"/>
    <w:rsid w:val="00F32534"/>
    <w:rsid w:val="00F4297B"/>
    <w:rsid w:val="00F531B1"/>
    <w:rsid w:val="00F55702"/>
    <w:rsid w:val="00F623E4"/>
    <w:rsid w:val="00F672B3"/>
    <w:rsid w:val="00F722D9"/>
    <w:rsid w:val="00F810D3"/>
    <w:rsid w:val="00F823AD"/>
    <w:rsid w:val="00F85D2D"/>
    <w:rsid w:val="00F9114E"/>
    <w:rsid w:val="00F97552"/>
    <w:rsid w:val="00FA12B1"/>
    <w:rsid w:val="00FA255F"/>
    <w:rsid w:val="00FA3BDE"/>
    <w:rsid w:val="00FA487D"/>
    <w:rsid w:val="00FA5C4D"/>
    <w:rsid w:val="00FA7C30"/>
    <w:rsid w:val="00FB3A94"/>
    <w:rsid w:val="00FB5B7D"/>
    <w:rsid w:val="00FB6AB2"/>
    <w:rsid w:val="00FC58DC"/>
    <w:rsid w:val="00FD079A"/>
    <w:rsid w:val="00FD46B4"/>
    <w:rsid w:val="00FD4A3D"/>
    <w:rsid w:val="00FE4385"/>
    <w:rsid w:val="00FF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ind w:right="1023"/>
      <w:jc w:val="center"/>
      <w:outlineLvl w:val="0"/>
    </w:pPr>
    <w:rPr>
      <w:rFonts w:ascii="Times New Roman" w:hAnsi="Times New Roman"/>
      <w:b/>
      <w:spacing w:val="-3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ind w:left="965" w:right="1023"/>
      <w:jc w:val="both"/>
      <w:outlineLvl w:val="1"/>
    </w:pPr>
    <w:rPr>
      <w:rFonts w:ascii="Times New Roman" w:hAnsi="Times New Roman"/>
      <w:b/>
      <w:spacing w:val="-3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30C5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D05C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tabs>
        <w:tab w:val="left" w:pos="-720"/>
      </w:tabs>
      <w:suppressAutoHyphens/>
      <w:ind w:left="993" w:right="1023"/>
      <w:jc w:val="both"/>
    </w:pPr>
    <w:rPr>
      <w:rFonts w:ascii="Times New Roman" w:hAnsi="Times New Roman"/>
      <w:spacing w:val="-3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widowControl/>
      <w:jc w:val="both"/>
    </w:pPr>
    <w:rPr>
      <w:rFonts w:ascii="Times New Roman" w:hAnsi="Times New Roman"/>
      <w:snapToGrid/>
      <w:spacing w:val="-3"/>
    </w:rPr>
  </w:style>
  <w:style w:type="paragraph" w:styleId="BodyTextIndent">
    <w:name w:val="Body Text Indent"/>
    <w:basedOn w:val="Normal"/>
    <w:pPr>
      <w:tabs>
        <w:tab w:val="left" w:pos="284"/>
      </w:tabs>
      <w:ind w:left="284"/>
    </w:pPr>
  </w:style>
  <w:style w:type="character" w:styleId="FollowedHyperlink">
    <w:name w:val="FollowedHyperlink"/>
    <w:rsid w:val="005447AA"/>
    <w:rPr>
      <w:color w:val="606420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B30C51"/>
    <w:rPr>
      <w:rFonts w:asciiTheme="minorHAnsi" w:eastAsiaTheme="minorEastAsia" w:hAnsiTheme="minorHAnsi" w:cstheme="minorBidi"/>
      <w:b/>
      <w:bCs/>
      <w:snapToGrid w:val="0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4F4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AB3"/>
    <w:rPr>
      <w:rFonts w:ascii="Tahoma" w:hAnsi="Tahoma" w:cs="Tahoma"/>
      <w:snapToGrid w:val="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216A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C0033"/>
    <w:rPr>
      <w:rFonts w:ascii="CG Times" w:hAnsi="CG Times"/>
      <w:snapToGrid w:val="0"/>
      <w:sz w:val="24"/>
      <w:lang w:eastAsia="en-US"/>
    </w:rPr>
  </w:style>
  <w:style w:type="table" w:styleId="TableGrid">
    <w:name w:val="Table Grid"/>
    <w:basedOn w:val="TableNormal"/>
    <w:uiPriority w:val="59"/>
    <w:rsid w:val="00453EF9"/>
    <w:pPr>
      <w:spacing w:afterAutospacing="1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D14B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semiHidden/>
    <w:rsid w:val="007D05C7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7D05C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ind w:right="1023"/>
      <w:jc w:val="center"/>
      <w:outlineLvl w:val="0"/>
    </w:pPr>
    <w:rPr>
      <w:rFonts w:ascii="Times New Roman" w:hAnsi="Times New Roman"/>
      <w:b/>
      <w:spacing w:val="-3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ind w:left="965" w:right="1023"/>
      <w:jc w:val="both"/>
      <w:outlineLvl w:val="1"/>
    </w:pPr>
    <w:rPr>
      <w:rFonts w:ascii="Times New Roman" w:hAnsi="Times New Roman"/>
      <w:b/>
      <w:spacing w:val="-3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30C5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D05C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tabs>
        <w:tab w:val="left" w:pos="-720"/>
      </w:tabs>
      <w:suppressAutoHyphens/>
      <w:ind w:left="993" w:right="1023"/>
      <w:jc w:val="both"/>
    </w:pPr>
    <w:rPr>
      <w:rFonts w:ascii="Times New Roman" w:hAnsi="Times New Roman"/>
      <w:spacing w:val="-3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widowControl/>
      <w:jc w:val="both"/>
    </w:pPr>
    <w:rPr>
      <w:rFonts w:ascii="Times New Roman" w:hAnsi="Times New Roman"/>
      <w:snapToGrid/>
      <w:spacing w:val="-3"/>
    </w:rPr>
  </w:style>
  <w:style w:type="paragraph" w:styleId="BodyTextIndent">
    <w:name w:val="Body Text Indent"/>
    <w:basedOn w:val="Normal"/>
    <w:pPr>
      <w:tabs>
        <w:tab w:val="left" w:pos="284"/>
      </w:tabs>
      <w:ind w:left="284"/>
    </w:pPr>
  </w:style>
  <w:style w:type="character" w:styleId="FollowedHyperlink">
    <w:name w:val="FollowedHyperlink"/>
    <w:rsid w:val="005447AA"/>
    <w:rPr>
      <w:color w:val="606420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B30C51"/>
    <w:rPr>
      <w:rFonts w:asciiTheme="minorHAnsi" w:eastAsiaTheme="minorEastAsia" w:hAnsiTheme="minorHAnsi" w:cstheme="minorBidi"/>
      <w:b/>
      <w:bCs/>
      <w:snapToGrid w:val="0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4F4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AB3"/>
    <w:rPr>
      <w:rFonts w:ascii="Tahoma" w:hAnsi="Tahoma" w:cs="Tahoma"/>
      <w:snapToGrid w:val="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216A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C0033"/>
    <w:rPr>
      <w:rFonts w:ascii="CG Times" w:hAnsi="CG Times"/>
      <w:snapToGrid w:val="0"/>
      <w:sz w:val="24"/>
      <w:lang w:eastAsia="en-US"/>
    </w:rPr>
  </w:style>
  <w:style w:type="table" w:styleId="TableGrid">
    <w:name w:val="Table Grid"/>
    <w:basedOn w:val="TableNormal"/>
    <w:uiPriority w:val="59"/>
    <w:rsid w:val="00453EF9"/>
    <w:pPr>
      <w:spacing w:afterAutospacing="1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D14B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semiHidden/>
    <w:rsid w:val="007D05C7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7D05C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1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34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376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129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hyperlink" Target="http://www.jessieyounghusband.w-sussex.sch.uk/parents/teachingschool/School%20Direct-Blue%20Flag%20Alliance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ys.org.uk" TargetMode="External"/><Relationship Id="rId2" Type="http://schemas.openxmlformats.org/officeDocument/2006/relationships/hyperlink" Target="http://WWW.JESSIEYOUGHUSBAND.W-SUSSEX.SCH.UK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2.wmf"/><Relationship Id="rId4" Type="http://schemas.openxmlformats.org/officeDocument/2006/relationships/hyperlink" Target="mailto:office@jys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Microsoft\Windows\Temporary%20Internet%20Files\Content.Outlook\DMP0RPL8\School%20headed%20paper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headed paper 2013</Template>
  <TotalTime>224</TotalTime>
  <Pages>1</Pages>
  <Words>296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headed paper [doc]</vt:lpstr>
    </vt:vector>
  </TitlesOfParts>
  <Company>West Sussex County Council</Company>
  <LinksUpToDate>false</LinksUpToDate>
  <CharactersWithSpaces>1720</CharactersWithSpaces>
  <SharedDoc>false</SharedDoc>
  <HLinks>
    <vt:vector size="6" baseType="variant"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http://www.jessieyounghusband.w-sussex.sch.uk/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headed paper [doc]</dc:title>
  <dc:creator>head</dc:creator>
  <cp:lastModifiedBy>Office</cp:lastModifiedBy>
  <cp:revision>3</cp:revision>
  <cp:lastPrinted>2017-07-18T10:32:00Z</cp:lastPrinted>
  <dcterms:created xsi:type="dcterms:W3CDTF">2017-07-17T11:10:00Z</dcterms:created>
  <dcterms:modified xsi:type="dcterms:W3CDTF">2017-07-18T12:35:00Z</dcterms:modified>
</cp:coreProperties>
</file>