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7CB" w:rsidRDefault="00C037CB" w:rsidP="001F4083">
      <w:pPr>
        <w:jc w:val="center"/>
      </w:pPr>
    </w:p>
    <w:p w:rsidR="001F4083" w:rsidRDefault="001F4083" w:rsidP="001F4083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Clubs List – Autumn Term 2017</w:t>
      </w:r>
    </w:p>
    <w:p w:rsidR="001F4083" w:rsidRDefault="001F4083" w:rsidP="001F4083">
      <w:pPr>
        <w:jc w:val="center"/>
        <w:rPr>
          <w:rFonts w:ascii="Arial" w:hAnsi="Arial" w:cs="Arial"/>
          <w:sz w:val="22"/>
          <w:szCs w:val="22"/>
        </w:rPr>
      </w:pPr>
    </w:p>
    <w:p w:rsidR="00742C68" w:rsidRDefault="00742C68" w:rsidP="00742C6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Childs name…………………………………………………………..Class……………</w:t>
      </w:r>
    </w:p>
    <w:p w:rsidR="00742C68" w:rsidRDefault="00742C68" w:rsidP="00742C68">
      <w:pPr>
        <w:rPr>
          <w:rFonts w:ascii="Arial" w:hAnsi="Arial" w:cs="Arial"/>
          <w:sz w:val="22"/>
          <w:szCs w:val="22"/>
        </w:rPr>
      </w:pPr>
    </w:p>
    <w:p w:rsidR="001F4083" w:rsidRPr="003A2A80" w:rsidRDefault="001F4083" w:rsidP="003A2A80">
      <w:pPr>
        <w:rPr>
          <w:rFonts w:ascii="Arial" w:hAnsi="Arial" w:cs="Arial"/>
          <w:sz w:val="22"/>
          <w:szCs w:val="22"/>
          <w:u w:val="single"/>
        </w:rPr>
      </w:pPr>
      <w:r w:rsidRPr="001F4083">
        <w:rPr>
          <w:rFonts w:ascii="Arial" w:hAnsi="Arial" w:cs="Arial"/>
          <w:sz w:val="22"/>
          <w:szCs w:val="22"/>
          <w:u w:val="single"/>
        </w:rPr>
        <w:t>Monday</w:t>
      </w:r>
    </w:p>
    <w:p w:rsidR="00F17FB3" w:rsidRDefault="00F17FB3" w:rsidP="00F17FB3">
      <w:pPr>
        <w:pStyle w:val="ListParagraph"/>
        <w:rPr>
          <w:rFonts w:ascii="Arial" w:hAnsi="Arial" w:cs="Arial"/>
          <w:sz w:val="22"/>
          <w:szCs w:val="22"/>
        </w:rPr>
      </w:pPr>
    </w:p>
    <w:p w:rsidR="00F17FB3" w:rsidRPr="002407A7" w:rsidRDefault="00A75EFA" w:rsidP="00F17FB3">
      <w:pPr>
        <w:pStyle w:val="ListParagraph"/>
        <w:numPr>
          <w:ilvl w:val="0"/>
          <w:numId w:val="14"/>
        </w:numPr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 xml:space="preserve">Instrumental Music Club – West Sussex Music Trust (for children in Y3, Y4, Y5 and Y6 </w:t>
      </w:r>
      <w:r w:rsidR="00270FD2">
        <w:rPr>
          <w:rFonts w:ascii="Arial" w:hAnsi="Arial" w:cs="Arial"/>
          <w:sz w:val="22"/>
          <w:szCs w:val="22"/>
        </w:rPr>
        <w:t>who already play an instrument) 3.15pm – 4pm.</w:t>
      </w:r>
      <w:r w:rsidR="00416743">
        <w:rPr>
          <w:rFonts w:ascii="Arial" w:hAnsi="Arial" w:cs="Arial"/>
          <w:sz w:val="22"/>
          <w:szCs w:val="22"/>
        </w:rPr>
        <w:t xml:space="preserve"> </w:t>
      </w:r>
      <w:r w:rsidR="00416743">
        <w:rPr>
          <w:rFonts w:ascii="Arial" w:hAnsi="Arial" w:cs="Arial"/>
          <w:b/>
          <w:sz w:val="22"/>
          <w:szCs w:val="22"/>
        </w:rPr>
        <w:t>The school is not able to subsidise the entire cost of this club, therefore there will be a small charge of £2 per week (£20 for the term).</w:t>
      </w:r>
      <w:r w:rsidR="00416743">
        <w:rPr>
          <w:rFonts w:ascii="Arial" w:hAnsi="Arial" w:cs="Arial"/>
          <w:sz w:val="22"/>
          <w:szCs w:val="22"/>
        </w:rPr>
        <w:t xml:space="preserve"> Please</w:t>
      </w:r>
      <w:r>
        <w:rPr>
          <w:rFonts w:ascii="Arial" w:hAnsi="Arial" w:cs="Arial"/>
          <w:sz w:val="22"/>
          <w:szCs w:val="22"/>
        </w:rPr>
        <w:t xml:space="preserve"> see attached letter for details and consent form.</w:t>
      </w:r>
    </w:p>
    <w:p w:rsidR="002407A7" w:rsidRPr="002407A7" w:rsidRDefault="002407A7" w:rsidP="002407A7">
      <w:pPr>
        <w:pStyle w:val="ListParagraph"/>
        <w:rPr>
          <w:rFonts w:ascii="Arial" w:hAnsi="Arial" w:cs="Arial"/>
          <w:sz w:val="22"/>
          <w:szCs w:val="22"/>
          <w:u w:val="single"/>
        </w:rPr>
      </w:pPr>
    </w:p>
    <w:p w:rsidR="00F17FB3" w:rsidRDefault="002407A7" w:rsidP="00F17FB3">
      <w:pPr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Tuesday</w:t>
      </w:r>
    </w:p>
    <w:p w:rsidR="00874CEA" w:rsidRDefault="00874CEA" w:rsidP="00F17FB3">
      <w:pPr>
        <w:rPr>
          <w:rFonts w:ascii="Arial" w:hAnsi="Arial" w:cs="Arial"/>
          <w:sz w:val="22"/>
          <w:szCs w:val="22"/>
          <w:u w:val="single"/>
        </w:rPr>
      </w:pPr>
    </w:p>
    <w:p w:rsidR="00874CEA" w:rsidRPr="00874CEA" w:rsidRDefault="0002349E" w:rsidP="00874CEA">
      <w:pPr>
        <w:pStyle w:val="ListParagraph"/>
        <w:numPr>
          <w:ilvl w:val="0"/>
          <w:numId w:val="14"/>
        </w:numPr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>Melody Makers</w:t>
      </w:r>
      <w:r w:rsidR="00C35A2A">
        <w:rPr>
          <w:rFonts w:ascii="Arial" w:hAnsi="Arial" w:cs="Arial"/>
          <w:sz w:val="22"/>
          <w:szCs w:val="22"/>
        </w:rPr>
        <w:t xml:space="preserve"> (Singing Club)</w:t>
      </w:r>
      <w:r>
        <w:rPr>
          <w:rFonts w:ascii="Arial" w:hAnsi="Arial" w:cs="Arial"/>
          <w:sz w:val="22"/>
          <w:szCs w:val="22"/>
        </w:rPr>
        <w:t xml:space="preserve"> – Miss Glass (Y3, Y4, Y5 and Y6)</w:t>
      </w:r>
      <w:r w:rsidR="00416743">
        <w:rPr>
          <w:rFonts w:ascii="Arial" w:hAnsi="Arial" w:cs="Arial"/>
          <w:sz w:val="22"/>
          <w:szCs w:val="22"/>
        </w:rPr>
        <w:t xml:space="preserve">, 8am – 8.30am (Max 15) Please note, </w:t>
      </w:r>
      <w:proofErr w:type="gramStart"/>
      <w:r w:rsidR="00416743">
        <w:rPr>
          <w:rFonts w:ascii="Arial" w:hAnsi="Arial" w:cs="Arial"/>
          <w:sz w:val="22"/>
          <w:szCs w:val="22"/>
        </w:rPr>
        <w:t>the</w:t>
      </w:r>
      <w:proofErr w:type="gramEnd"/>
      <w:r w:rsidR="00416743">
        <w:rPr>
          <w:rFonts w:ascii="Arial" w:hAnsi="Arial" w:cs="Arial"/>
          <w:sz w:val="22"/>
          <w:szCs w:val="22"/>
        </w:rPr>
        <w:t xml:space="preserve"> club will take place in the Hut not the main school building.</w:t>
      </w:r>
    </w:p>
    <w:p w:rsidR="00F17FB3" w:rsidRDefault="00F17FB3" w:rsidP="00F17FB3">
      <w:pPr>
        <w:pStyle w:val="ListParagraph"/>
        <w:rPr>
          <w:rFonts w:ascii="Arial" w:hAnsi="Arial" w:cs="Arial"/>
          <w:sz w:val="22"/>
          <w:szCs w:val="22"/>
        </w:rPr>
      </w:pPr>
    </w:p>
    <w:p w:rsidR="00F17FB3" w:rsidRDefault="00F17FB3" w:rsidP="00F17FB3">
      <w:pPr>
        <w:pStyle w:val="ListParagraph"/>
        <w:numPr>
          <w:ilvl w:val="0"/>
          <w:numId w:val="1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Construction/Colouring Club – Mrs Ellis (Y1 and Y2) 3.15pm –</w:t>
      </w:r>
      <w:r w:rsidR="002407A7">
        <w:rPr>
          <w:rFonts w:ascii="Arial" w:hAnsi="Arial" w:cs="Arial"/>
          <w:sz w:val="22"/>
          <w:szCs w:val="22"/>
        </w:rPr>
        <w:t xml:space="preserve"> 4</w:t>
      </w:r>
      <w:r>
        <w:rPr>
          <w:rFonts w:ascii="Arial" w:hAnsi="Arial" w:cs="Arial"/>
          <w:sz w:val="22"/>
          <w:szCs w:val="22"/>
        </w:rPr>
        <w:t>pm (Max 20)</w:t>
      </w:r>
    </w:p>
    <w:p w:rsidR="00C358F6" w:rsidRDefault="00C358F6" w:rsidP="00C358F6">
      <w:pPr>
        <w:rPr>
          <w:rFonts w:ascii="Arial" w:hAnsi="Arial" w:cs="Arial"/>
          <w:sz w:val="22"/>
          <w:szCs w:val="22"/>
        </w:rPr>
      </w:pPr>
    </w:p>
    <w:p w:rsidR="002407A7" w:rsidRDefault="00C358F6" w:rsidP="00C358F6">
      <w:pPr>
        <w:pStyle w:val="ListParagraph"/>
        <w:numPr>
          <w:ilvl w:val="0"/>
          <w:numId w:val="14"/>
        </w:numPr>
        <w:rPr>
          <w:rFonts w:ascii="Arial" w:hAnsi="Arial" w:cs="Arial"/>
          <w:sz w:val="22"/>
          <w:szCs w:val="22"/>
        </w:rPr>
      </w:pPr>
      <w:r w:rsidRPr="00C358F6">
        <w:rPr>
          <w:rFonts w:ascii="Arial" w:hAnsi="Arial" w:cs="Arial"/>
          <w:sz w:val="22"/>
          <w:szCs w:val="22"/>
        </w:rPr>
        <w:t>Forest School Club – Mrs Nash (Y3 and Y4) 3.15pm – 4.15pm, (Max 10)</w:t>
      </w:r>
      <w:r>
        <w:rPr>
          <w:rFonts w:ascii="Arial" w:hAnsi="Arial" w:cs="Arial"/>
          <w:sz w:val="22"/>
          <w:szCs w:val="22"/>
        </w:rPr>
        <w:t xml:space="preserve"> Please note the club will run on the following dates: October</w:t>
      </w:r>
      <w:r w:rsidR="00BA1AB6"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 xml:space="preserve">  </w:t>
      </w:r>
      <w:r w:rsidR="003A2A80">
        <w:rPr>
          <w:rFonts w:ascii="Arial" w:hAnsi="Arial" w:cs="Arial"/>
          <w:sz w:val="22"/>
          <w:szCs w:val="22"/>
        </w:rPr>
        <w:t xml:space="preserve">   </w:t>
      </w:r>
      <w:r>
        <w:rPr>
          <w:rFonts w:ascii="Arial" w:hAnsi="Arial" w:cs="Arial"/>
          <w:sz w:val="22"/>
          <w:szCs w:val="22"/>
        </w:rPr>
        <w:t>3</w:t>
      </w:r>
      <w:r w:rsidRPr="00C358F6">
        <w:rPr>
          <w:rFonts w:ascii="Arial" w:hAnsi="Arial" w:cs="Arial"/>
          <w:sz w:val="22"/>
          <w:szCs w:val="22"/>
          <w:vertAlign w:val="superscript"/>
        </w:rPr>
        <w:t>rd</w:t>
      </w:r>
      <w:r w:rsidR="003A2A80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>10</w:t>
      </w:r>
      <w:r w:rsidRPr="00C358F6">
        <w:rPr>
          <w:rFonts w:ascii="Arial" w:hAnsi="Arial" w:cs="Arial"/>
          <w:sz w:val="22"/>
          <w:szCs w:val="22"/>
          <w:vertAlign w:val="superscript"/>
        </w:rPr>
        <w:t>th</w:t>
      </w:r>
      <w:r w:rsidR="003A2A80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>17</w:t>
      </w:r>
      <w:r w:rsidRPr="00C358F6">
        <w:rPr>
          <w:rFonts w:ascii="Arial" w:hAnsi="Arial" w:cs="Arial"/>
          <w:sz w:val="22"/>
          <w:szCs w:val="22"/>
          <w:vertAlign w:val="superscript"/>
        </w:rPr>
        <w:t>th</w:t>
      </w:r>
      <w:r w:rsidR="003A2A80">
        <w:rPr>
          <w:rFonts w:ascii="Arial" w:hAnsi="Arial" w:cs="Arial"/>
          <w:sz w:val="22"/>
          <w:szCs w:val="22"/>
        </w:rPr>
        <w:t xml:space="preserve"> and </w:t>
      </w:r>
      <w:r>
        <w:rPr>
          <w:rFonts w:ascii="Arial" w:hAnsi="Arial" w:cs="Arial"/>
          <w:sz w:val="22"/>
          <w:szCs w:val="22"/>
        </w:rPr>
        <w:t>31</w:t>
      </w:r>
      <w:r w:rsidRPr="00C358F6">
        <w:rPr>
          <w:rFonts w:ascii="Arial" w:hAnsi="Arial" w:cs="Arial"/>
          <w:sz w:val="22"/>
          <w:szCs w:val="22"/>
          <w:vertAlign w:val="superscript"/>
        </w:rPr>
        <w:t>st</w:t>
      </w:r>
    </w:p>
    <w:p w:rsidR="003A2A80" w:rsidRDefault="00C358F6" w:rsidP="003A2A80">
      <w:pPr>
        <w:pStyle w:val="ListParagraph"/>
        <w:rPr>
          <w:rFonts w:ascii="Arial" w:hAnsi="Arial" w:cs="Arial"/>
          <w:sz w:val="22"/>
          <w:szCs w:val="22"/>
          <w:vertAlign w:val="superscript"/>
        </w:rPr>
      </w:pPr>
      <w:r>
        <w:rPr>
          <w:rFonts w:ascii="Arial" w:hAnsi="Arial" w:cs="Arial"/>
          <w:sz w:val="22"/>
          <w:szCs w:val="22"/>
        </w:rPr>
        <w:t xml:space="preserve">   </w:t>
      </w:r>
      <w:r w:rsidR="003A2A80">
        <w:rPr>
          <w:rFonts w:ascii="Arial" w:hAnsi="Arial" w:cs="Arial"/>
          <w:sz w:val="22"/>
          <w:szCs w:val="22"/>
        </w:rPr>
        <w:t xml:space="preserve">           </w:t>
      </w:r>
      <w:r w:rsidR="003A2A80">
        <w:rPr>
          <w:rFonts w:ascii="Arial" w:hAnsi="Arial" w:cs="Arial"/>
          <w:sz w:val="22"/>
          <w:szCs w:val="22"/>
        </w:rPr>
        <w:tab/>
      </w:r>
      <w:r w:rsidR="003A2A80">
        <w:rPr>
          <w:rFonts w:ascii="Arial" w:hAnsi="Arial" w:cs="Arial"/>
          <w:sz w:val="22"/>
          <w:szCs w:val="22"/>
        </w:rPr>
        <w:tab/>
      </w:r>
      <w:r w:rsidR="003A2A80">
        <w:rPr>
          <w:rFonts w:ascii="Arial" w:hAnsi="Arial" w:cs="Arial"/>
          <w:sz w:val="22"/>
          <w:szCs w:val="22"/>
        </w:rPr>
        <w:tab/>
      </w:r>
      <w:r w:rsidR="003A2A80">
        <w:rPr>
          <w:rFonts w:ascii="Arial" w:hAnsi="Arial" w:cs="Arial"/>
          <w:sz w:val="22"/>
          <w:szCs w:val="22"/>
        </w:rPr>
        <w:tab/>
        <w:t xml:space="preserve">    November</w:t>
      </w:r>
      <w:r w:rsidR="00BA1AB6">
        <w:rPr>
          <w:rFonts w:ascii="Arial" w:hAnsi="Arial" w:cs="Arial"/>
          <w:sz w:val="22"/>
          <w:szCs w:val="22"/>
        </w:rPr>
        <w:t>:</w:t>
      </w:r>
      <w:r w:rsidR="003A2A80">
        <w:rPr>
          <w:rFonts w:ascii="Arial" w:hAnsi="Arial" w:cs="Arial"/>
          <w:sz w:val="22"/>
          <w:szCs w:val="22"/>
        </w:rPr>
        <w:t xml:space="preserve"> 7</w:t>
      </w:r>
      <w:r w:rsidR="003A2A80" w:rsidRPr="003A2A80">
        <w:rPr>
          <w:rFonts w:ascii="Arial" w:hAnsi="Arial" w:cs="Arial"/>
          <w:sz w:val="22"/>
          <w:szCs w:val="22"/>
          <w:vertAlign w:val="superscript"/>
        </w:rPr>
        <w:t>th</w:t>
      </w:r>
      <w:r w:rsidR="003A2A80">
        <w:rPr>
          <w:rFonts w:ascii="Arial" w:hAnsi="Arial" w:cs="Arial"/>
          <w:sz w:val="22"/>
          <w:szCs w:val="22"/>
        </w:rPr>
        <w:t xml:space="preserve"> and 14</w:t>
      </w:r>
      <w:r w:rsidR="003A2A80" w:rsidRPr="003A2A80">
        <w:rPr>
          <w:rFonts w:ascii="Arial" w:hAnsi="Arial" w:cs="Arial"/>
          <w:sz w:val="22"/>
          <w:szCs w:val="22"/>
          <w:vertAlign w:val="superscript"/>
        </w:rPr>
        <w:t>th</w:t>
      </w:r>
    </w:p>
    <w:p w:rsidR="00124D1B" w:rsidRDefault="00124D1B" w:rsidP="003A2A80">
      <w:pPr>
        <w:rPr>
          <w:rFonts w:ascii="Arial" w:hAnsi="Arial" w:cs="Arial"/>
          <w:sz w:val="22"/>
          <w:szCs w:val="22"/>
          <w:u w:val="single"/>
        </w:rPr>
      </w:pPr>
    </w:p>
    <w:p w:rsidR="003A2A80" w:rsidRDefault="003A2A80" w:rsidP="003A2A80">
      <w:pPr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Wednesday</w:t>
      </w:r>
    </w:p>
    <w:p w:rsidR="003A2A80" w:rsidRDefault="003A2A80" w:rsidP="003A2A80">
      <w:pPr>
        <w:rPr>
          <w:rFonts w:ascii="Arial" w:hAnsi="Arial" w:cs="Arial"/>
          <w:sz w:val="22"/>
          <w:szCs w:val="22"/>
          <w:u w:val="single"/>
        </w:rPr>
      </w:pPr>
    </w:p>
    <w:p w:rsidR="002407A7" w:rsidRPr="009F3336" w:rsidRDefault="00270FD2" w:rsidP="009F3336">
      <w:pPr>
        <w:pStyle w:val="ListParagraph"/>
        <w:numPr>
          <w:ilvl w:val="0"/>
          <w:numId w:val="21"/>
        </w:numPr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>Choir – Mrs Ellis (Y1, Y</w:t>
      </w:r>
      <w:r w:rsidR="009F3336">
        <w:rPr>
          <w:rFonts w:ascii="Arial" w:hAnsi="Arial" w:cs="Arial"/>
          <w:sz w:val="22"/>
          <w:szCs w:val="22"/>
        </w:rPr>
        <w:t>2, Y3, Y4, Y5 and Y6),</w:t>
      </w:r>
      <w:r w:rsidR="00387ECA">
        <w:rPr>
          <w:rFonts w:ascii="Arial" w:hAnsi="Arial" w:cs="Arial"/>
          <w:sz w:val="22"/>
          <w:szCs w:val="22"/>
        </w:rPr>
        <w:t xml:space="preserve"> 3.15pm – 4pm,</w:t>
      </w:r>
      <w:r w:rsidR="009F3336">
        <w:rPr>
          <w:rFonts w:ascii="Arial" w:hAnsi="Arial" w:cs="Arial"/>
          <w:sz w:val="22"/>
          <w:szCs w:val="22"/>
        </w:rPr>
        <w:t xml:space="preserve"> (No Max)</w:t>
      </w:r>
      <w:r w:rsidR="00155E8F">
        <w:rPr>
          <w:rFonts w:ascii="Arial" w:hAnsi="Arial" w:cs="Arial"/>
          <w:sz w:val="22"/>
          <w:szCs w:val="22"/>
        </w:rPr>
        <w:t xml:space="preserve">. Please </w:t>
      </w:r>
      <w:proofErr w:type="gramStart"/>
      <w:r w:rsidR="00155E8F">
        <w:rPr>
          <w:rFonts w:ascii="Arial" w:hAnsi="Arial" w:cs="Arial"/>
          <w:sz w:val="22"/>
          <w:szCs w:val="22"/>
        </w:rPr>
        <w:t>note,</w:t>
      </w:r>
      <w:proofErr w:type="gramEnd"/>
      <w:r w:rsidR="00155E8F">
        <w:rPr>
          <w:rFonts w:ascii="Arial" w:hAnsi="Arial" w:cs="Arial"/>
          <w:sz w:val="22"/>
          <w:szCs w:val="22"/>
        </w:rPr>
        <w:t xml:space="preserve"> the</w:t>
      </w:r>
      <w:r w:rsidR="00BB3285">
        <w:rPr>
          <w:rFonts w:ascii="Arial" w:hAnsi="Arial" w:cs="Arial"/>
          <w:sz w:val="22"/>
          <w:szCs w:val="22"/>
        </w:rPr>
        <w:t xml:space="preserve"> club will be focusing on preparations for a Christmas Carol performance and is separate to the Melody Makers club run by Miss Gla</w:t>
      </w:r>
      <w:r w:rsidR="00155E8F">
        <w:rPr>
          <w:rFonts w:ascii="Arial" w:hAnsi="Arial" w:cs="Arial"/>
          <w:sz w:val="22"/>
          <w:szCs w:val="22"/>
        </w:rPr>
        <w:t xml:space="preserve">ss on Tuesdays. </w:t>
      </w:r>
      <w:r w:rsidR="00C358F6" w:rsidRPr="009F3336">
        <w:rPr>
          <w:rFonts w:ascii="Arial" w:hAnsi="Arial" w:cs="Arial"/>
          <w:sz w:val="22"/>
          <w:szCs w:val="22"/>
        </w:rPr>
        <w:t xml:space="preserve">                          </w:t>
      </w:r>
      <w:r w:rsidR="003A2A80" w:rsidRPr="009F3336">
        <w:rPr>
          <w:rFonts w:ascii="Arial" w:hAnsi="Arial" w:cs="Arial"/>
          <w:sz w:val="22"/>
          <w:szCs w:val="22"/>
        </w:rPr>
        <w:tab/>
      </w:r>
    </w:p>
    <w:p w:rsidR="00ED68EC" w:rsidRDefault="00ED68EC" w:rsidP="00ED68EC">
      <w:pPr>
        <w:rPr>
          <w:rFonts w:ascii="Arial" w:hAnsi="Arial" w:cs="Arial"/>
          <w:sz w:val="22"/>
          <w:szCs w:val="22"/>
          <w:u w:val="single"/>
        </w:rPr>
      </w:pPr>
    </w:p>
    <w:p w:rsidR="00ED68EC" w:rsidRDefault="00672AD0" w:rsidP="00ED68EC">
      <w:pPr>
        <w:pStyle w:val="ListParagraph"/>
        <w:numPr>
          <w:ilvl w:val="0"/>
          <w:numId w:val="1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Fencing – Mr </w:t>
      </w:r>
      <w:proofErr w:type="spellStart"/>
      <w:r>
        <w:rPr>
          <w:rFonts w:ascii="Arial" w:hAnsi="Arial" w:cs="Arial"/>
          <w:sz w:val="22"/>
          <w:szCs w:val="22"/>
        </w:rPr>
        <w:t>Neaves</w:t>
      </w:r>
      <w:proofErr w:type="spellEnd"/>
      <w:r>
        <w:rPr>
          <w:rFonts w:ascii="Arial" w:hAnsi="Arial" w:cs="Arial"/>
          <w:sz w:val="22"/>
          <w:szCs w:val="22"/>
        </w:rPr>
        <w:t xml:space="preserve"> (Y6), 3.15pm – 4pm, (Max 12)</w:t>
      </w:r>
    </w:p>
    <w:p w:rsidR="00A75EFA" w:rsidRPr="00A75EFA" w:rsidRDefault="00A75EFA" w:rsidP="00A75EFA">
      <w:pPr>
        <w:pStyle w:val="ListParagraph"/>
        <w:rPr>
          <w:rFonts w:ascii="Arial" w:hAnsi="Arial" w:cs="Arial"/>
          <w:sz w:val="22"/>
          <w:szCs w:val="22"/>
        </w:rPr>
      </w:pPr>
    </w:p>
    <w:p w:rsidR="009F3336" w:rsidRPr="009F3336" w:rsidRDefault="00A75EFA" w:rsidP="009F3336">
      <w:pPr>
        <w:pStyle w:val="ListParagraph"/>
        <w:numPr>
          <w:ilvl w:val="0"/>
          <w:numId w:val="1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Eco Team – Mrs Neville (Y2, Y3, Y4, Y5 and Y6), 3.15pm – 4pm, Please see attached letter for details.</w:t>
      </w:r>
    </w:p>
    <w:p w:rsidR="009F3336" w:rsidRPr="009F3336" w:rsidRDefault="009F3336" w:rsidP="009F3336">
      <w:pPr>
        <w:pStyle w:val="ListParagraph"/>
        <w:rPr>
          <w:rFonts w:ascii="Arial" w:hAnsi="Arial" w:cs="Arial"/>
          <w:sz w:val="22"/>
          <w:szCs w:val="22"/>
        </w:rPr>
      </w:pPr>
    </w:p>
    <w:p w:rsidR="00672AD0" w:rsidRDefault="00672AD0" w:rsidP="00672AD0">
      <w:pPr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Thursday</w:t>
      </w:r>
    </w:p>
    <w:p w:rsidR="00672AD0" w:rsidRDefault="00672AD0" w:rsidP="00672AD0">
      <w:pPr>
        <w:rPr>
          <w:rFonts w:ascii="Arial" w:hAnsi="Arial" w:cs="Arial"/>
          <w:sz w:val="22"/>
          <w:szCs w:val="22"/>
          <w:u w:val="single"/>
        </w:rPr>
      </w:pPr>
    </w:p>
    <w:p w:rsidR="00672AD0" w:rsidRPr="003A2A80" w:rsidRDefault="00672AD0" w:rsidP="003A2A80">
      <w:pPr>
        <w:pStyle w:val="ListParagraph"/>
        <w:numPr>
          <w:ilvl w:val="0"/>
          <w:numId w:val="17"/>
        </w:numPr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>Poetry – Mrs Sadler (Y5 and Y6), (Max 10), 3.15pm – 4pm</w:t>
      </w:r>
      <w:r w:rsidR="00DF7AB3">
        <w:rPr>
          <w:rFonts w:ascii="Arial" w:hAnsi="Arial" w:cs="Arial"/>
          <w:sz w:val="22"/>
          <w:szCs w:val="22"/>
        </w:rPr>
        <w:t xml:space="preserve"> Please note, this club will start after half term (week commencing Monday 30</w:t>
      </w:r>
      <w:r w:rsidR="00DF7AB3" w:rsidRPr="00DF7AB3">
        <w:rPr>
          <w:rFonts w:ascii="Arial" w:hAnsi="Arial" w:cs="Arial"/>
          <w:sz w:val="22"/>
          <w:szCs w:val="22"/>
          <w:vertAlign w:val="superscript"/>
        </w:rPr>
        <w:t>th</w:t>
      </w:r>
      <w:r w:rsidR="00DF7AB3">
        <w:rPr>
          <w:rFonts w:ascii="Arial" w:hAnsi="Arial" w:cs="Arial"/>
          <w:sz w:val="22"/>
          <w:szCs w:val="22"/>
        </w:rPr>
        <w:t xml:space="preserve"> for 5 weeks).</w:t>
      </w:r>
    </w:p>
    <w:p w:rsidR="00EA1A20" w:rsidRDefault="00EA1A20" w:rsidP="00EA1A20">
      <w:pPr>
        <w:rPr>
          <w:rFonts w:ascii="Arial" w:hAnsi="Arial" w:cs="Arial"/>
          <w:sz w:val="22"/>
          <w:szCs w:val="22"/>
          <w:u w:val="single"/>
        </w:rPr>
      </w:pPr>
    </w:p>
    <w:p w:rsidR="00EA1A20" w:rsidRPr="009F3336" w:rsidRDefault="00EA1A20" w:rsidP="009F3336">
      <w:pPr>
        <w:pStyle w:val="ListParagraph"/>
        <w:numPr>
          <w:ilvl w:val="0"/>
          <w:numId w:val="17"/>
        </w:numPr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 xml:space="preserve">Maths Games – Miss </w:t>
      </w:r>
      <w:proofErr w:type="spellStart"/>
      <w:r>
        <w:rPr>
          <w:rFonts w:ascii="Arial" w:hAnsi="Arial" w:cs="Arial"/>
          <w:sz w:val="22"/>
          <w:szCs w:val="22"/>
        </w:rPr>
        <w:t>Hendrikson</w:t>
      </w:r>
      <w:proofErr w:type="spellEnd"/>
      <w:r>
        <w:rPr>
          <w:rFonts w:ascii="Arial" w:hAnsi="Arial" w:cs="Arial"/>
          <w:sz w:val="22"/>
          <w:szCs w:val="22"/>
        </w:rPr>
        <w:t xml:space="preserve"> (Y3, Y4 and Y5), 3.15pm – 4pm (Max 20)</w:t>
      </w:r>
    </w:p>
    <w:p w:rsidR="00EA1A20" w:rsidRDefault="00EA1A20" w:rsidP="00EA1A20">
      <w:pPr>
        <w:rPr>
          <w:rFonts w:ascii="Arial" w:hAnsi="Arial" w:cs="Arial"/>
          <w:sz w:val="22"/>
          <w:szCs w:val="22"/>
          <w:u w:val="single"/>
        </w:rPr>
      </w:pPr>
    </w:p>
    <w:p w:rsidR="00EA1A20" w:rsidRDefault="00EA1A20" w:rsidP="00EA1A20">
      <w:pPr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Friday</w:t>
      </w:r>
    </w:p>
    <w:p w:rsidR="00EA1A20" w:rsidRDefault="00EA1A20" w:rsidP="00EA1A20">
      <w:pPr>
        <w:rPr>
          <w:rFonts w:ascii="Arial" w:hAnsi="Arial" w:cs="Arial"/>
          <w:sz w:val="22"/>
          <w:szCs w:val="22"/>
          <w:u w:val="single"/>
        </w:rPr>
      </w:pPr>
    </w:p>
    <w:p w:rsidR="00EA1A20" w:rsidRPr="00EA1A20" w:rsidRDefault="00A75EFA" w:rsidP="00EA1A20">
      <w:pPr>
        <w:pStyle w:val="ListParagraph"/>
        <w:numPr>
          <w:ilvl w:val="0"/>
          <w:numId w:val="18"/>
        </w:numPr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>Music and Percussion – Mrs Nash (Y1, Y2)</w:t>
      </w:r>
      <w:r w:rsidR="00416743">
        <w:rPr>
          <w:rFonts w:ascii="Arial" w:hAnsi="Arial" w:cs="Arial"/>
          <w:sz w:val="22"/>
          <w:szCs w:val="22"/>
        </w:rPr>
        <w:t>, (Max12). Please note</w:t>
      </w:r>
      <w:proofErr w:type="gramStart"/>
      <w:r w:rsidR="00416743">
        <w:rPr>
          <w:rFonts w:ascii="Arial" w:hAnsi="Arial" w:cs="Arial"/>
          <w:sz w:val="22"/>
          <w:szCs w:val="22"/>
        </w:rPr>
        <w:t>,</w:t>
      </w:r>
      <w:proofErr w:type="gramEnd"/>
      <w:r w:rsidR="00416743">
        <w:rPr>
          <w:rFonts w:ascii="Arial" w:hAnsi="Arial" w:cs="Arial"/>
          <w:sz w:val="22"/>
          <w:szCs w:val="22"/>
        </w:rPr>
        <w:t xml:space="preserve"> t</w:t>
      </w:r>
      <w:r w:rsidR="009F3336">
        <w:rPr>
          <w:rFonts w:ascii="Arial" w:hAnsi="Arial" w:cs="Arial"/>
          <w:sz w:val="22"/>
          <w:szCs w:val="22"/>
        </w:rPr>
        <w:t xml:space="preserve">his </w:t>
      </w:r>
      <w:r w:rsidR="00036CF2">
        <w:rPr>
          <w:rFonts w:ascii="Arial" w:hAnsi="Arial" w:cs="Arial"/>
          <w:sz w:val="22"/>
          <w:szCs w:val="22"/>
        </w:rPr>
        <w:t>is a lunchtime club.</w:t>
      </w:r>
    </w:p>
    <w:p w:rsidR="00BA1AB6" w:rsidRDefault="00BA1AB6" w:rsidP="00285644"/>
    <w:p w:rsidR="009F3336" w:rsidRDefault="009F3336" w:rsidP="00285644">
      <w:pPr>
        <w:rPr>
          <w:b/>
        </w:rPr>
      </w:pPr>
      <w:r w:rsidRPr="009F3336">
        <w:rPr>
          <w:b/>
        </w:rPr>
        <w:lastRenderedPageBreak/>
        <w:t>All the clubs li</w:t>
      </w:r>
      <w:r w:rsidR="00BB3285">
        <w:rPr>
          <w:b/>
        </w:rPr>
        <w:t>sted</w:t>
      </w:r>
      <w:r>
        <w:rPr>
          <w:b/>
        </w:rPr>
        <w:t xml:space="preserve"> are Teacher led clubs. There are also a variety of external clubs running f</w:t>
      </w:r>
      <w:r w:rsidR="00742C68">
        <w:rPr>
          <w:b/>
        </w:rPr>
        <w:t xml:space="preserve">or pupils. Karate, R n B Dance and </w:t>
      </w:r>
      <w:r>
        <w:rPr>
          <w:b/>
        </w:rPr>
        <w:t>Footb</w:t>
      </w:r>
      <w:r w:rsidR="00742C68">
        <w:rPr>
          <w:b/>
        </w:rPr>
        <w:t>all</w:t>
      </w:r>
      <w:r>
        <w:rPr>
          <w:b/>
        </w:rPr>
        <w:t xml:space="preserve"> for example are all available. If you have any questions or would like more information, please contact the school office.</w:t>
      </w:r>
    </w:p>
    <w:p w:rsidR="00416743" w:rsidRPr="009F3336" w:rsidRDefault="00416743" w:rsidP="00285644">
      <w:pPr>
        <w:rPr>
          <w:b/>
        </w:rPr>
      </w:pPr>
    </w:p>
    <w:p w:rsidR="00C037CB" w:rsidRPr="00B13763" w:rsidRDefault="00B13763" w:rsidP="00285644">
      <w:pPr>
        <w:rPr>
          <w:b/>
        </w:rPr>
      </w:pPr>
      <w:r>
        <w:rPr>
          <w:b/>
        </w:rPr>
        <w:t xml:space="preserve">Clubs will begin week commencing </w:t>
      </w:r>
      <w:r w:rsidR="001C1294">
        <w:rPr>
          <w:b/>
        </w:rPr>
        <w:t>Monday 18</w:t>
      </w:r>
      <w:r w:rsidR="001C1294" w:rsidRPr="001C1294">
        <w:rPr>
          <w:b/>
          <w:vertAlign w:val="superscript"/>
        </w:rPr>
        <w:t>th</w:t>
      </w:r>
      <w:r w:rsidR="001C1294">
        <w:rPr>
          <w:b/>
        </w:rPr>
        <w:t xml:space="preserve"> Septembe</w:t>
      </w:r>
      <w:r w:rsidR="00742C68">
        <w:rPr>
          <w:b/>
        </w:rPr>
        <w:t xml:space="preserve">r (for 5 weeks) and will finish the </w:t>
      </w:r>
      <w:r w:rsidR="001C1294">
        <w:rPr>
          <w:b/>
        </w:rPr>
        <w:t>week commencing Monday 27</w:t>
      </w:r>
      <w:r w:rsidR="001C1294" w:rsidRPr="001C1294">
        <w:rPr>
          <w:b/>
          <w:vertAlign w:val="superscript"/>
        </w:rPr>
        <w:t>th</w:t>
      </w:r>
      <w:r w:rsidR="001C1294">
        <w:rPr>
          <w:b/>
        </w:rPr>
        <w:t xml:space="preserve"> November. Due to an </w:t>
      </w:r>
      <w:r w:rsidR="009F3336">
        <w:rPr>
          <w:b/>
        </w:rPr>
        <w:t xml:space="preserve">Inset day there will be no clubs </w:t>
      </w:r>
      <w:r w:rsidR="001C1294">
        <w:rPr>
          <w:b/>
        </w:rPr>
        <w:t>on   Monday 30</w:t>
      </w:r>
      <w:r w:rsidR="001C1294" w:rsidRPr="001C1294">
        <w:rPr>
          <w:b/>
          <w:vertAlign w:val="superscript"/>
        </w:rPr>
        <w:t>th</w:t>
      </w:r>
      <w:r w:rsidR="001C1294">
        <w:rPr>
          <w:b/>
        </w:rPr>
        <w:t xml:space="preserve"> October. </w:t>
      </w:r>
    </w:p>
    <w:p w:rsidR="00C037CB" w:rsidRDefault="00C037CB" w:rsidP="00285644"/>
    <w:p w:rsidR="00C037CB" w:rsidRDefault="00C037CB" w:rsidP="00285644"/>
    <w:p w:rsidR="00C037CB" w:rsidRDefault="00C037CB" w:rsidP="00285644"/>
    <w:p w:rsidR="00CC553B" w:rsidRDefault="00CC553B" w:rsidP="00285644"/>
    <w:p w:rsidR="00CC553B" w:rsidRDefault="00742C68" w:rsidP="008C33ED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If a club is over</w:t>
      </w:r>
      <w:r w:rsidRPr="00742C68">
        <w:rPr>
          <w:rFonts w:ascii="Arial" w:hAnsi="Arial" w:cs="Arial"/>
          <w:b/>
          <w:sz w:val="22"/>
          <w:szCs w:val="22"/>
        </w:rPr>
        <w:t>subscribed</w:t>
      </w:r>
      <w:r w:rsidR="00416743">
        <w:rPr>
          <w:rFonts w:ascii="Arial" w:hAnsi="Arial" w:cs="Arial"/>
          <w:b/>
          <w:sz w:val="22"/>
          <w:szCs w:val="22"/>
        </w:rPr>
        <w:t>, names will be pulled from a hat.</w:t>
      </w:r>
    </w:p>
    <w:p w:rsidR="00387ECA" w:rsidRDefault="00387ECA" w:rsidP="008C33ED">
      <w:pPr>
        <w:jc w:val="both"/>
        <w:rPr>
          <w:rFonts w:ascii="Arial" w:hAnsi="Arial" w:cs="Arial"/>
          <w:b/>
          <w:sz w:val="22"/>
          <w:szCs w:val="22"/>
        </w:rPr>
      </w:pPr>
    </w:p>
    <w:p w:rsidR="00742C68" w:rsidRDefault="00742C68" w:rsidP="008C33ED">
      <w:pPr>
        <w:jc w:val="both"/>
        <w:rPr>
          <w:rFonts w:ascii="Arial" w:hAnsi="Arial" w:cs="Arial"/>
          <w:b/>
          <w:sz w:val="22"/>
          <w:szCs w:val="22"/>
        </w:rPr>
      </w:pPr>
    </w:p>
    <w:p w:rsidR="00742C68" w:rsidRDefault="00742C68" w:rsidP="008C33ED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Please tick the appropriate box:</w:t>
      </w:r>
    </w:p>
    <w:p w:rsidR="00387ECA" w:rsidRDefault="00387ECA" w:rsidP="008C33ED">
      <w:pPr>
        <w:jc w:val="both"/>
        <w:rPr>
          <w:rFonts w:ascii="Arial" w:hAnsi="Arial" w:cs="Arial"/>
          <w:b/>
          <w:sz w:val="22"/>
          <w:szCs w:val="22"/>
        </w:rPr>
      </w:pPr>
    </w:p>
    <w:p w:rsidR="00742C68" w:rsidRDefault="00742C68" w:rsidP="008C33ED">
      <w:pPr>
        <w:jc w:val="both"/>
        <w:rPr>
          <w:rFonts w:ascii="Arial" w:hAnsi="Arial" w:cs="Arial"/>
          <w:b/>
          <w:sz w:val="22"/>
          <w:szCs w:val="22"/>
        </w:rPr>
      </w:pPr>
    </w:p>
    <w:p w:rsidR="00742C68" w:rsidRDefault="00742C68" w:rsidP="008C33ED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All children from Y1 – Y4 must be collected by an adult at the end of the club.</w:t>
      </w:r>
    </w:p>
    <w:p w:rsidR="00742C68" w:rsidRDefault="00742C68" w:rsidP="008C33ED">
      <w:pPr>
        <w:jc w:val="both"/>
        <w:rPr>
          <w:rFonts w:ascii="Arial" w:hAnsi="Arial" w:cs="Arial"/>
          <w:b/>
          <w:sz w:val="22"/>
          <w:szCs w:val="22"/>
        </w:rPr>
      </w:pPr>
    </w:p>
    <w:p w:rsidR="00742C68" w:rsidRDefault="00742C68" w:rsidP="00742C68">
      <w:pPr>
        <w:pStyle w:val="ListParagraph"/>
        <w:numPr>
          <w:ilvl w:val="0"/>
          <w:numId w:val="18"/>
        </w:num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I give permission for my child to walk home after the club (only for children in Y5 and Y6).</w:t>
      </w:r>
    </w:p>
    <w:p w:rsidR="00DF7AB3" w:rsidRDefault="00DF7AB3" w:rsidP="00DF7AB3">
      <w:pPr>
        <w:pStyle w:val="ListParagraph"/>
        <w:jc w:val="both"/>
        <w:rPr>
          <w:rFonts w:ascii="Arial" w:hAnsi="Arial" w:cs="Arial"/>
          <w:b/>
          <w:sz w:val="22"/>
          <w:szCs w:val="22"/>
        </w:rPr>
      </w:pPr>
    </w:p>
    <w:p w:rsidR="00DF7AB3" w:rsidRDefault="00DF7AB3" w:rsidP="00DF7AB3">
      <w:pPr>
        <w:pStyle w:val="ListParagraph"/>
        <w:jc w:val="both"/>
        <w:rPr>
          <w:rFonts w:ascii="Arial" w:hAnsi="Arial" w:cs="Arial"/>
          <w:b/>
          <w:sz w:val="22"/>
          <w:szCs w:val="22"/>
        </w:rPr>
      </w:pPr>
    </w:p>
    <w:p w:rsidR="00742C68" w:rsidRDefault="00742C68" w:rsidP="00742C68">
      <w:pPr>
        <w:jc w:val="both"/>
        <w:rPr>
          <w:rFonts w:ascii="Arial" w:hAnsi="Arial" w:cs="Arial"/>
          <w:b/>
          <w:sz w:val="22"/>
          <w:szCs w:val="22"/>
        </w:rPr>
      </w:pPr>
    </w:p>
    <w:p w:rsidR="00742C68" w:rsidRDefault="00742C68" w:rsidP="00742C68">
      <w:pPr>
        <w:jc w:val="both"/>
        <w:rPr>
          <w:rFonts w:ascii="Arial" w:hAnsi="Arial" w:cs="Arial"/>
          <w:b/>
          <w:sz w:val="22"/>
          <w:szCs w:val="22"/>
        </w:rPr>
      </w:pPr>
    </w:p>
    <w:p w:rsidR="00742C68" w:rsidRDefault="00387ECA" w:rsidP="00742C68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Signed……………………………………………Parent of……………………………...........</w:t>
      </w:r>
    </w:p>
    <w:p w:rsidR="007C7582" w:rsidRDefault="007C7582" w:rsidP="00742C68">
      <w:pPr>
        <w:jc w:val="both"/>
        <w:rPr>
          <w:rFonts w:ascii="Arial" w:hAnsi="Arial" w:cs="Arial"/>
          <w:b/>
          <w:sz w:val="22"/>
          <w:szCs w:val="22"/>
        </w:rPr>
      </w:pPr>
    </w:p>
    <w:p w:rsidR="007C7582" w:rsidRDefault="007C7582" w:rsidP="00742C68">
      <w:pPr>
        <w:jc w:val="both"/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  <w:r>
        <w:rPr>
          <w:rFonts w:ascii="Arial" w:hAnsi="Arial" w:cs="Arial"/>
          <w:b/>
          <w:sz w:val="22"/>
          <w:szCs w:val="22"/>
        </w:rPr>
        <w:t>Year……………..</w:t>
      </w:r>
    </w:p>
    <w:p w:rsidR="00742C68" w:rsidRDefault="00742C68" w:rsidP="00742C68">
      <w:pPr>
        <w:jc w:val="both"/>
        <w:rPr>
          <w:rFonts w:ascii="Arial" w:hAnsi="Arial" w:cs="Arial"/>
          <w:b/>
          <w:sz w:val="22"/>
          <w:szCs w:val="22"/>
        </w:rPr>
      </w:pPr>
    </w:p>
    <w:p w:rsidR="00742C68" w:rsidRDefault="00742C68" w:rsidP="00742C68">
      <w:pPr>
        <w:jc w:val="both"/>
        <w:rPr>
          <w:rFonts w:ascii="Arial" w:hAnsi="Arial" w:cs="Arial"/>
          <w:b/>
          <w:sz w:val="22"/>
          <w:szCs w:val="22"/>
        </w:rPr>
      </w:pPr>
    </w:p>
    <w:p w:rsidR="00742C68" w:rsidRPr="00742C68" w:rsidRDefault="00742C68" w:rsidP="00742C68">
      <w:pPr>
        <w:jc w:val="both"/>
        <w:rPr>
          <w:rFonts w:ascii="Arial" w:hAnsi="Arial" w:cs="Arial"/>
          <w:b/>
          <w:sz w:val="22"/>
          <w:szCs w:val="22"/>
        </w:rPr>
      </w:pPr>
    </w:p>
    <w:sectPr w:rsidR="00742C68" w:rsidRPr="00742C68" w:rsidSect="00772EA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endnotePr>
        <w:numFmt w:val="decimal"/>
      </w:endnotePr>
      <w:pgSz w:w="11906" w:h="16838" w:code="9"/>
      <w:pgMar w:top="426" w:right="1558" w:bottom="709" w:left="1276" w:header="480" w:footer="113" w:gutter="0"/>
      <w:pgNumType w:start="1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7ECA" w:rsidRDefault="00387ECA">
      <w:pPr>
        <w:spacing w:line="20" w:lineRule="exact"/>
      </w:pPr>
    </w:p>
  </w:endnote>
  <w:endnote w:type="continuationSeparator" w:id="0">
    <w:p w:rsidR="00387ECA" w:rsidRDefault="00387ECA">
      <w:r>
        <w:t xml:space="preserve"> </w:t>
      </w:r>
    </w:p>
  </w:endnote>
  <w:endnote w:type="continuationNotice" w:id="1">
    <w:p w:rsidR="00387ECA" w:rsidRDefault="00387ECA">
      <w: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assoonPrimaryInfant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7ECA" w:rsidRDefault="00387EC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7ECA" w:rsidRDefault="00387ECA">
    <w:pPr>
      <w:tabs>
        <w:tab w:val="center" w:pos="5507"/>
      </w:tabs>
      <w:suppressAutoHyphens/>
      <w:jc w:val="center"/>
      <w:rPr>
        <w:rFonts w:ascii="Times New Roman" w:hAnsi="Times New Roman"/>
        <w:b/>
        <w:spacing w:val="-2"/>
        <w:sz w:val="20"/>
      </w:rPr>
    </w:pPr>
  </w:p>
  <w:p w:rsidR="00387ECA" w:rsidRDefault="00387ECA">
    <w:pPr>
      <w:tabs>
        <w:tab w:val="center" w:pos="5507"/>
      </w:tabs>
      <w:suppressAutoHyphens/>
      <w:jc w:val="both"/>
      <w:rPr>
        <w:rFonts w:ascii="Times New Roman" w:hAnsi="Times New Roman"/>
        <w:b/>
        <w:spacing w:val="-2"/>
        <w:sz w:val="20"/>
      </w:rPr>
    </w:pPr>
    <w:r>
      <w:rPr>
        <w:rFonts w:ascii="Arial" w:hAnsi="Arial" w:cs="Arial"/>
        <w:noProof/>
        <w:snapToGrid/>
        <w:lang w:eastAsia="en-GB"/>
      </w:rPr>
      <w:drawing>
        <wp:anchor distT="0" distB="0" distL="114300" distR="114300" simplePos="0" relativeHeight="251666432" behindDoc="1" locked="0" layoutInCell="1" allowOverlap="1" wp14:anchorId="5395CE03" wp14:editId="350D3344">
          <wp:simplePos x="0" y="0"/>
          <wp:positionH relativeFrom="column">
            <wp:posOffset>2947670</wp:posOffset>
          </wp:positionH>
          <wp:positionV relativeFrom="paragraph">
            <wp:posOffset>100330</wp:posOffset>
          </wp:positionV>
          <wp:extent cx="704850" cy="720090"/>
          <wp:effectExtent l="0" t="0" r="0" b="3810"/>
          <wp:wrapNone/>
          <wp:docPr id="6" name="Picture 6" descr="http://www.jessieyounghusband.w-sussex.sch.uk/mainpagearticles/mainpagenews/2013/eco-schools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://www.jessieyounghusband.w-sussex.sch.uk/mainpagearticles/mainpagenews/2013/eco-schools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20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567479F0" wp14:editId="4D76DBE8">
          <wp:simplePos x="0" y="0"/>
          <wp:positionH relativeFrom="column">
            <wp:posOffset>699770</wp:posOffset>
          </wp:positionH>
          <wp:positionV relativeFrom="paragraph">
            <wp:posOffset>102870</wp:posOffset>
          </wp:positionV>
          <wp:extent cx="885825" cy="872490"/>
          <wp:effectExtent l="0" t="0" r="9525" b="3810"/>
          <wp:wrapNone/>
          <wp:docPr id="7" name="Picture 7" descr="I:\WORK\Marion\artsmar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WORK\Marion\artsmark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872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b/>
        <w:spacing w:val="-2"/>
        <w:sz w:val="20"/>
      </w:rPr>
      <w:t xml:space="preserve">                            </w:t>
    </w:r>
  </w:p>
  <w:p w:rsidR="00387ECA" w:rsidRDefault="00387ECA">
    <w:pPr>
      <w:tabs>
        <w:tab w:val="center" w:pos="5507"/>
      </w:tabs>
      <w:suppressAutoHyphens/>
      <w:jc w:val="both"/>
      <w:rPr>
        <w:rFonts w:ascii="Times New Roman" w:hAnsi="Times New Roman"/>
        <w:b/>
        <w:spacing w:val="-2"/>
        <w:sz w:val="20"/>
      </w:rPr>
    </w:pPr>
    <w:r>
      <w:rPr>
        <w:noProof/>
        <w:snapToGrid/>
        <w:lang w:eastAsia="en-GB"/>
      </w:rPr>
      <w:drawing>
        <wp:anchor distT="0" distB="0" distL="114300" distR="114300" simplePos="0" relativeHeight="251661312" behindDoc="1" locked="0" layoutInCell="1" allowOverlap="1" wp14:anchorId="63DF2673" wp14:editId="02D2FB73">
          <wp:simplePos x="0" y="0"/>
          <wp:positionH relativeFrom="column">
            <wp:posOffset>-195580</wp:posOffset>
          </wp:positionH>
          <wp:positionV relativeFrom="paragraph">
            <wp:posOffset>52705</wp:posOffset>
          </wp:positionV>
          <wp:extent cx="502920" cy="652780"/>
          <wp:effectExtent l="0" t="0" r="0" b="0"/>
          <wp:wrapTight wrapText="bothSides">
            <wp:wrapPolygon edited="0">
              <wp:start x="0" y="0"/>
              <wp:lineTo x="0" y="20802"/>
              <wp:lineTo x="20455" y="20802"/>
              <wp:lineTo x="20455" y="0"/>
              <wp:lineTo x="0" y="0"/>
            </wp:wrapPolygon>
          </wp:wrapTight>
          <wp:docPr id="8" name="Picture 8" descr="4  Primary-4th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4  Primary-4th copy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" cy="652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napToGrid/>
        <w:color w:val="0000FF"/>
        <w:lang w:eastAsia="en-GB"/>
      </w:rPr>
      <w:drawing>
        <wp:anchor distT="0" distB="0" distL="114300" distR="114300" simplePos="0" relativeHeight="251665408" behindDoc="1" locked="0" layoutInCell="1" allowOverlap="1" wp14:anchorId="73050CF1" wp14:editId="23CE732A">
          <wp:simplePos x="0" y="0"/>
          <wp:positionH relativeFrom="column">
            <wp:posOffset>1852295</wp:posOffset>
          </wp:positionH>
          <wp:positionV relativeFrom="paragraph">
            <wp:posOffset>106045</wp:posOffset>
          </wp:positionV>
          <wp:extent cx="655320" cy="609600"/>
          <wp:effectExtent l="0" t="0" r="0" b="0"/>
          <wp:wrapNone/>
          <wp:docPr id="9" name="Picture 9" descr="http://www.jessieyounghusband.w-sussex.sch.uk/parents/teachingschool/blueflag.jpg">
            <a:hlinkClick xmlns:a="http://schemas.openxmlformats.org/drawingml/2006/main" r:id="rId4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jessieyounghusband.w-sussex.sch.uk/parents/teachingschool/blueflag.jpg">
                    <a:hlinkClick r:id="rId4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2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napToGrid/>
        <w:lang w:eastAsia="en-GB"/>
      </w:rPr>
      <w:drawing>
        <wp:anchor distT="0" distB="0" distL="114300" distR="114300" simplePos="0" relativeHeight="251662336" behindDoc="0" locked="0" layoutInCell="1" allowOverlap="1" wp14:anchorId="4224D52B" wp14:editId="1A12B455">
          <wp:simplePos x="0" y="0"/>
          <wp:positionH relativeFrom="column">
            <wp:posOffset>5252720</wp:posOffset>
          </wp:positionH>
          <wp:positionV relativeFrom="paragraph">
            <wp:posOffset>36830</wp:posOffset>
          </wp:positionV>
          <wp:extent cx="733425" cy="611505"/>
          <wp:effectExtent l="0" t="0" r="9525" b="0"/>
          <wp:wrapNone/>
          <wp:docPr id="10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6" name="Picture 5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6115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b/>
        <w:spacing w:val="-2"/>
        <w:sz w:val="20"/>
      </w:rPr>
      <w:t xml:space="preserve">                                   </w:t>
    </w:r>
  </w:p>
  <w:p w:rsidR="00387ECA" w:rsidRDefault="00387ECA">
    <w:pPr>
      <w:tabs>
        <w:tab w:val="center" w:pos="5507"/>
      </w:tabs>
      <w:suppressAutoHyphens/>
      <w:jc w:val="center"/>
      <w:rPr>
        <w:rFonts w:ascii="Times New Roman" w:hAnsi="Times New Roman"/>
        <w:b/>
        <w:spacing w:val="-2"/>
        <w:sz w:val="20"/>
      </w:rPr>
    </w:pPr>
    <w:r>
      <w:rPr>
        <w:noProof/>
        <w:snapToGrid/>
        <w:lang w:eastAsia="en-GB"/>
      </w:rPr>
      <w:drawing>
        <wp:anchor distT="0" distB="0" distL="114300" distR="114300" simplePos="0" relativeHeight="251658240" behindDoc="1" locked="0" layoutInCell="1" allowOverlap="1" wp14:anchorId="5A9CCEF5" wp14:editId="4CBC820B">
          <wp:simplePos x="0" y="0"/>
          <wp:positionH relativeFrom="column">
            <wp:posOffset>3995420</wp:posOffset>
          </wp:positionH>
          <wp:positionV relativeFrom="paragraph">
            <wp:posOffset>34925</wp:posOffset>
          </wp:positionV>
          <wp:extent cx="936625" cy="501015"/>
          <wp:effectExtent l="0" t="0" r="0" b="0"/>
          <wp:wrapNone/>
          <wp:docPr id="12" name="Picture 12" descr="Nationa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National logo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6625" cy="501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87ECA" w:rsidRDefault="00387ECA">
    <w:pPr>
      <w:tabs>
        <w:tab w:val="center" w:pos="5507"/>
      </w:tabs>
      <w:suppressAutoHyphens/>
      <w:jc w:val="center"/>
      <w:rPr>
        <w:rFonts w:ascii="Times New Roman" w:hAnsi="Times New Roman"/>
        <w:b/>
        <w:spacing w:val="-2"/>
        <w:sz w:val="20"/>
      </w:rPr>
    </w:pPr>
    <w:r>
      <w:rPr>
        <w:rFonts w:ascii="Times New Roman" w:hAnsi="Times New Roman"/>
        <w:b/>
        <w:spacing w:val="-2"/>
        <w:sz w:val="20"/>
      </w:rPr>
      <w:t xml:space="preserve">                                       </w:t>
    </w:r>
  </w:p>
  <w:p w:rsidR="00387ECA" w:rsidRPr="00FB3A94" w:rsidRDefault="00387ECA" w:rsidP="00654BB9">
    <w:pPr>
      <w:tabs>
        <w:tab w:val="center" w:pos="5507"/>
      </w:tabs>
      <w:suppressAutoHyphens/>
      <w:jc w:val="center"/>
      <w:rPr>
        <w:rFonts w:ascii="Arial" w:hAnsi="Arial" w:cs="Arial"/>
        <w:b/>
        <w:spacing w:val="-2"/>
        <w:sz w:val="22"/>
        <w:szCs w:val="22"/>
      </w:rPr>
    </w:pPr>
    <w:r>
      <w:rPr>
        <w:rFonts w:ascii="Arial" w:hAnsi="Arial" w:cs="Arial"/>
        <w:b/>
        <w:spacing w:val="-2"/>
        <w:sz w:val="20"/>
      </w:rPr>
      <w:tab/>
    </w:r>
    <w:r>
      <w:rPr>
        <w:rFonts w:ascii="Arial" w:hAnsi="Arial" w:cs="Arial"/>
        <w:b/>
        <w:spacing w:val="-2"/>
        <w:sz w:val="20"/>
      </w:rPr>
      <w:tab/>
    </w:r>
    <w:r>
      <w:rPr>
        <w:rFonts w:ascii="Arial" w:hAnsi="Arial" w:cs="Arial"/>
        <w:b/>
        <w:spacing w:val="-2"/>
        <w:sz w:val="20"/>
      </w:rPr>
      <w:tab/>
    </w:r>
    <w:r w:rsidRPr="00FB3A94">
      <w:rPr>
        <w:rFonts w:ascii="Arial" w:hAnsi="Arial" w:cs="Arial"/>
        <w:b/>
        <w:spacing w:val="-2"/>
        <w:sz w:val="22"/>
        <w:szCs w:val="22"/>
      </w:rPr>
      <w:t xml:space="preserve"> </w:t>
    </w:r>
  </w:p>
  <w:p w:rsidR="00387ECA" w:rsidRPr="00FB3A94" w:rsidRDefault="00387ECA" w:rsidP="00147F95">
    <w:pPr>
      <w:tabs>
        <w:tab w:val="left" w:pos="915"/>
        <w:tab w:val="center" w:pos="5507"/>
      </w:tabs>
      <w:suppressAutoHyphens/>
      <w:rPr>
        <w:rFonts w:ascii="Arial" w:hAnsi="Arial" w:cs="Arial"/>
        <w:b/>
        <w:spacing w:val="-2"/>
        <w:sz w:val="22"/>
        <w:szCs w:val="22"/>
      </w:rPr>
    </w:pPr>
    <w:r>
      <w:rPr>
        <w:rFonts w:ascii="Arial" w:hAnsi="Arial" w:cs="Arial"/>
        <w:b/>
        <w:spacing w:val="-2"/>
        <w:sz w:val="22"/>
        <w:szCs w:val="22"/>
      </w:rPr>
      <w:tab/>
      <w:t xml:space="preserve">                                               </w:t>
    </w:r>
  </w:p>
  <w:p w:rsidR="00387ECA" w:rsidRDefault="00387ECA"/>
  <w:p w:rsidR="00387ECA" w:rsidRDefault="00387ECA">
    <w:r>
      <w:tab/>
    </w: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7ECA" w:rsidRDefault="00387EC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7ECA" w:rsidRDefault="00387ECA">
      <w:r>
        <w:separator/>
      </w:r>
    </w:p>
  </w:footnote>
  <w:footnote w:type="continuationSeparator" w:id="0">
    <w:p w:rsidR="00387ECA" w:rsidRDefault="00387E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7ECA" w:rsidRDefault="00387EC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7ECA" w:rsidRPr="002F1D81" w:rsidRDefault="00387ECA" w:rsidP="00C95045">
    <w:pPr>
      <w:suppressAutoHyphens/>
      <w:ind w:right="-397"/>
      <w:jc w:val="right"/>
      <w:rPr>
        <w:rFonts w:ascii="Arial" w:hAnsi="Arial" w:cs="Arial"/>
        <w:color w:val="365F91" w:themeColor="accent1" w:themeShade="BF"/>
        <w:spacing w:val="-3"/>
        <w:sz w:val="36"/>
        <w:szCs w:val="36"/>
      </w:rPr>
    </w:pPr>
    <w:r>
      <w:rPr>
        <w:noProof/>
        <w:lang w:eastAsia="en-GB"/>
      </w:rPr>
      <w:drawing>
        <wp:anchor distT="0" distB="0" distL="114300" distR="114300" simplePos="0" relativeHeight="251671552" behindDoc="0" locked="0" layoutInCell="1" allowOverlap="1" wp14:anchorId="72396731" wp14:editId="1F38A842">
          <wp:simplePos x="0" y="0"/>
          <wp:positionH relativeFrom="column">
            <wp:posOffset>-172720</wp:posOffset>
          </wp:positionH>
          <wp:positionV relativeFrom="paragraph">
            <wp:posOffset>28575</wp:posOffset>
          </wp:positionV>
          <wp:extent cx="1058199" cy="1066800"/>
          <wp:effectExtent l="0" t="0" r="8890" b="0"/>
          <wp:wrapNone/>
          <wp:docPr id="4" name="Picture 4" descr="I:\WORK\Logos\JYS LOGO BLUE (CMYK) 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WORK\Logos\JYS LOGO BLUE (CMYK) 300DP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8199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F1D81">
      <w:rPr>
        <w:rFonts w:ascii="Arial" w:hAnsi="Arial" w:cs="Arial"/>
        <w:color w:val="0909FF"/>
        <w:spacing w:val="-3"/>
        <w:sz w:val="22"/>
        <w:szCs w:val="22"/>
      </w:rPr>
      <w:fldChar w:fldCharType="begin"/>
    </w:r>
    <w:r w:rsidRPr="002F1D81">
      <w:rPr>
        <w:rFonts w:ascii="Arial" w:hAnsi="Arial" w:cs="Arial"/>
        <w:color w:val="0909FF"/>
        <w:spacing w:val="-3"/>
        <w:sz w:val="22"/>
        <w:szCs w:val="22"/>
      </w:rPr>
      <w:instrText xml:space="preserve">PRIVATE </w:instrText>
    </w:r>
    <w:r w:rsidRPr="002F1D81">
      <w:rPr>
        <w:rFonts w:ascii="Arial" w:hAnsi="Arial" w:cs="Arial"/>
        <w:color w:val="0909FF"/>
        <w:spacing w:val="-3"/>
        <w:sz w:val="22"/>
        <w:szCs w:val="22"/>
      </w:rPr>
      <w:fldChar w:fldCharType="end"/>
    </w:r>
    <w:r w:rsidRPr="002F1D81">
      <w:rPr>
        <w:rFonts w:ascii="Times New Roman" w:hAnsi="Times New Roman"/>
        <w:b/>
        <w:color w:val="0909FF"/>
        <w:spacing w:val="-3"/>
        <w:sz w:val="36"/>
        <w:szCs w:val="36"/>
      </w:rPr>
      <w:t xml:space="preserve"> </w:t>
    </w:r>
    <w:hyperlink r:id="rId2" w:history="1">
      <w:r w:rsidRPr="002F1D81">
        <w:rPr>
          <w:rStyle w:val="Hyperlink"/>
          <w:rFonts w:ascii="Times New Roman" w:hAnsi="Times New Roman"/>
          <w:b/>
          <w:color w:val="365F91" w:themeColor="accent1" w:themeShade="BF"/>
          <w:spacing w:val="-3"/>
          <w:sz w:val="48"/>
          <w:szCs w:val="48"/>
          <w:u w:val="none"/>
        </w:rPr>
        <w:t>Jessie Younghusband School</w:t>
      </w:r>
    </w:hyperlink>
    <w:r w:rsidRPr="002F1D81">
      <w:rPr>
        <w:rFonts w:ascii="Times New Roman" w:hAnsi="Times New Roman"/>
        <w:b/>
        <w:color w:val="365F91" w:themeColor="accent1" w:themeShade="BF"/>
        <w:spacing w:val="-3"/>
        <w:sz w:val="48"/>
        <w:szCs w:val="48"/>
      </w:rPr>
      <w:t xml:space="preserve"> </w:t>
    </w:r>
  </w:p>
  <w:p w:rsidR="00387ECA" w:rsidRPr="002F1D81" w:rsidRDefault="00387ECA" w:rsidP="006220FF">
    <w:pPr>
      <w:suppressAutoHyphens/>
      <w:ind w:right="-397" w:firstLine="720"/>
      <w:jc w:val="right"/>
      <w:rPr>
        <w:rFonts w:ascii="Arial" w:hAnsi="Arial" w:cs="Arial"/>
        <w:b/>
        <w:color w:val="365F91" w:themeColor="accent1" w:themeShade="BF"/>
        <w:spacing w:val="-3"/>
        <w:sz w:val="22"/>
        <w:szCs w:val="22"/>
      </w:rPr>
    </w:pPr>
    <w:r w:rsidRPr="002F1D81">
      <w:rPr>
        <w:rFonts w:ascii="Arial" w:hAnsi="Arial" w:cs="Arial"/>
        <w:color w:val="365F91" w:themeColor="accent1" w:themeShade="BF"/>
        <w:spacing w:val="-3"/>
        <w:sz w:val="22"/>
        <w:szCs w:val="22"/>
      </w:rPr>
      <w:t xml:space="preserve"> </w:t>
    </w:r>
    <w:r w:rsidRPr="002F1D81">
      <w:rPr>
        <w:rFonts w:ascii="Arial" w:hAnsi="Arial" w:cs="Arial"/>
        <w:b/>
        <w:color w:val="365F91" w:themeColor="accent1" w:themeShade="BF"/>
        <w:spacing w:val="-3"/>
        <w:sz w:val="22"/>
        <w:szCs w:val="22"/>
      </w:rPr>
      <w:t>Woodlands Lane, Chichester, West Sussex, PO19 5PA</w:t>
    </w:r>
  </w:p>
  <w:p w:rsidR="00387ECA" w:rsidRPr="002F1D81" w:rsidRDefault="00387ECA" w:rsidP="006220FF">
    <w:pPr>
      <w:suppressAutoHyphens/>
      <w:ind w:right="-397" w:firstLine="720"/>
      <w:jc w:val="right"/>
      <w:rPr>
        <w:rFonts w:ascii="Arial" w:hAnsi="Arial" w:cs="Arial"/>
        <w:b/>
        <w:color w:val="365F91" w:themeColor="accent1" w:themeShade="BF"/>
        <w:spacing w:val="-3"/>
        <w:sz w:val="22"/>
        <w:szCs w:val="22"/>
      </w:rPr>
    </w:pPr>
    <w:r w:rsidRPr="002F1D81">
      <w:rPr>
        <w:rFonts w:ascii="Arial" w:hAnsi="Arial" w:cs="Arial"/>
        <w:b/>
        <w:color w:val="365F91" w:themeColor="accent1" w:themeShade="BF"/>
        <w:spacing w:val="-3"/>
        <w:sz w:val="22"/>
        <w:szCs w:val="22"/>
      </w:rPr>
      <w:t xml:space="preserve">      Telephone: 01243 782192      Fax: 01243 530685</w:t>
    </w:r>
  </w:p>
  <w:p w:rsidR="00387ECA" w:rsidRPr="002F1D81" w:rsidRDefault="00387ECA" w:rsidP="006220FF">
    <w:pPr>
      <w:suppressAutoHyphens/>
      <w:ind w:right="-397" w:firstLine="720"/>
      <w:jc w:val="right"/>
      <w:rPr>
        <w:rFonts w:ascii="Arial" w:hAnsi="Arial" w:cs="Arial"/>
        <w:b/>
        <w:color w:val="365F91" w:themeColor="accent1" w:themeShade="BF"/>
        <w:spacing w:val="-3"/>
        <w:sz w:val="22"/>
        <w:szCs w:val="22"/>
      </w:rPr>
    </w:pPr>
    <w:r w:rsidRPr="002F1D81">
      <w:rPr>
        <w:rFonts w:ascii="Arial" w:hAnsi="Arial" w:cs="Arial"/>
        <w:b/>
        <w:color w:val="365F91" w:themeColor="accent1" w:themeShade="BF"/>
        <w:spacing w:val="-3"/>
        <w:sz w:val="22"/>
        <w:szCs w:val="22"/>
      </w:rPr>
      <w:t xml:space="preserve">      Headteacher: Mrs A Sadler, BA Hons, PGCE, NPQH</w:t>
    </w:r>
  </w:p>
  <w:p w:rsidR="00387ECA" w:rsidRPr="002F1D81" w:rsidRDefault="00387ECA" w:rsidP="006220FF">
    <w:pPr>
      <w:tabs>
        <w:tab w:val="center" w:pos="5507"/>
      </w:tabs>
      <w:suppressAutoHyphens/>
      <w:ind w:right="-397"/>
      <w:jc w:val="right"/>
      <w:rPr>
        <w:rFonts w:ascii="Arial" w:hAnsi="Arial" w:cs="Arial"/>
        <w:color w:val="365F91" w:themeColor="accent1" w:themeShade="BF"/>
        <w:spacing w:val="-2"/>
        <w:sz w:val="20"/>
      </w:rPr>
    </w:pPr>
    <w:r w:rsidRPr="002F1D81">
      <w:rPr>
        <w:color w:val="365F91" w:themeColor="accent1" w:themeShade="BF"/>
      </w:rPr>
      <w:tab/>
    </w:r>
    <w:hyperlink r:id="rId3" w:history="1">
      <w:r w:rsidRPr="002F1D81">
        <w:rPr>
          <w:rStyle w:val="Hyperlink"/>
          <w:rFonts w:ascii="Arial" w:hAnsi="Arial" w:cs="Arial"/>
          <w:color w:val="365F91" w:themeColor="accent1" w:themeShade="BF"/>
          <w:spacing w:val="-2"/>
          <w:sz w:val="20"/>
        </w:rPr>
        <w:t>www.jys.org.uk</w:t>
      </w:r>
    </w:hyperlink>
    <w:r w:rsidRPr="002F1D81">
      <w:rPr>
        <w:rFonts w:ascii="Arial" w:hAnsi="Arial" w:cs="Arial"/>
        <w:color w:val="365F91" w:themeColor="accent1" w:themeShade="BF"/>
        <w:spacing w:val="-2"/>
        <w:sz w:val="20"/>
      </w:rPr>
      <w:t xml:space="preserve"> </w:t>
    </w:r>
  </w:p>
  <w:p w:rsidR="00387ECA" w:rsidRDefault="00387ECA" w:rsidP="006220FF">
    <w:pPr>
      <w:tabs>
        <w:tab w:val="center" w:pos="5507"/>
      </w:tabs>
      <w:suppressAutoHyphens/>
      <w:ind w:right="-397"/>
      <w:jc w:val="right"/>
      <w:rPr>
        <w:rStyle w:val="Hyperlink"/>
        <w:rFonts w:ascii="Arial" w:hAnsi="Arial" w:cs="Arial"/>
        <w:color w:val="365F91" w:themeColor="accent1" w:themeShade="BF"/>
        <w:spacing w:val="-2"/>
        <w:sz w:val="20"/>
      </w:rPr>
    </w:pPr>
    <w:r w:rsidRPr="002F1D81">
      <w:rPr>
        <w:rFonts w:ascii="Arial" w:hAnsi="Arial" w:cs="Arial"/>
        <w:color w:val="365F91" w:themeColor="accent1" w:themeShade="BF"/>
        <w:spacing w:val="-2"/>
        <w:sz w:val="20"/>
      </w:rPr>
      <w:tab/>
    </w:r>
    <w:proofErr w:type="gramStart"/>
    <w:r w:rsidRPr="002F1D81">
      <w:rPr>
        <w:rFonts w:ascii="Arial" w:hAnsi="Arial" w:cs="Arial"/>
        <w:color w:val="365F91" w:themeColor="accent1" w:themeShade="BF"/>
        <w:spacing w:val="-2"/>
        <w:sz w:val="20"/>
      </w:rPr>
      <w:t>e-mail</w:t>
    </w:r>
    <w:proofErr w:type="gramEnd"/>
    <w:r w:rsidRPr="002F1D81">
      <w:rPr>
        <w:rFonts w:ascii="Arial" w:hAnsi="Arial" w:cs="Arial"/>
        <w:color w:val="365F91" w:themeColor="accent1" w:themeShade="BF"/>
        <w:spacing w:val="-2"/>
        <w:sz w:val="20"/>
      </w:rPr>
      <w:t xml:space="preserve">: </w:t>
    </w:r>
    <w:hyperlink r:id="rId4" w:history="1">
      <w:r w:rsidRPr="002F1D81">
        <w:rPr>
          <w:rStyle w:val="Hyperlink"/>
          <w:rFonts w:ascii="Arial" w:hAnsi="Arial" w:cs="Arial"/>
          <w:color w:val="365F91" w:themeColor="accent1" w:themeShade="BF"/>
          <w:spacing w:val="-2"/>
          <w:sz w:val="20"/>
        </w:rPr>
        <w:t>office@jys.org.uk</w:t>
      </w:r>
    </w:hyperlink>
  </w:p>
  <w:p w:rsidR="00387ECA" w:rsidRPr="00772EAD" w:rsidRDefault="00387ECA" w:rsidP="00772EAD">
    <w:pPr>
      <w:tabs>
        <w:tab w:val="center" w:pos="5507"/>
      </w:tabs>
      <w:suppressAutoHyphens/>
      <w:ind w:right="-397"/>
      <w:jc w:val="center"/>
      <w:rPr>
        <w:rFonts w:ascii="Arial" w:hAnsi="Arial" w:cs="Arial"/>
        <w:b/>
        <w:color w:val="365F91" w:themeColor="accent1" w:themeShade="BF"/>
        <w:spacing w:val="-2"/>
      </w:rPr>
    </w:pPr>
    <w:proofErr w:type="gramStart"/>
    <w:r w:rsidRPr="00772EAD">
      <w:rPr>
        <w:rStyle w:val="Hyperlink"/>
        <w:rFonts w:ascii="Arial" w:hAnsi="Arial" w:cs="Arial"/>
        <w:b/>
        <w:color w:val="365F91" w:themeColor="accent1" w:themeShade="BF"/>
        <w:spacing w:val="-2"/>
        <w:u w:val="none"/>
      </w:rPr>
      <w:t>Aspire  ~</w:t>
    </w:r>
    <w:proofErr w:type="gramEnd"/>
    <w:r w:rsidRPr="00772EAD">
      <w:rPr>
        <w:rStyle w:val="Hyperlink"/>
        <w:rFonts w:ascii="Arial" w:hAnsi="Arial" w:cs="Arial"/>
        <w:b/>
        <w:color w:val="365F91" w:themeColor="accent1" w:themeShade="BF"/>
        <w:spacing w:val="-2"/>
        <w:u w:val="none"/>
      </w:rPr>
      <w:t xml:space="preserve">  Respect  ~  Enjoy</w:t>
    </w:r>
    <w:r>
      <w:rPr>
        <w:noProof/>
        <w:lang w:eastAsia="en-GB"/>
      </w:rPr>
      <w:drawing>
        <wp:anchor distT="0" distB="0" distL="114300" distR="114300" simplePos="0" relativeHeight="251670528" behindDoc="1" locked="0" layoutInCell="1" allowOverlap="1" wp14:anchorId="5B9B9D5A" wp14:editId="7BF07A6E">
          <wp:simplePos x="0" y="0"/>
          <wp:positionH relativeFrom="column">
            <wp:posOffset>-553085</wp:posOffset>
          </wp:positionH>
          <wp:positionV relativeFrom="paragraph">
            <wp:posOffset>421005</wp:posOffset>
          </wp:positionV>
          <wp:extent cx="7029450" cy="72009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essie mock up logo ghost.eps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9450" cy="7200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7ECA" w:rsidRDefault="00387EC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C2EA8"/>
    <w:multiLevelType w:val="hybridMultilevel"/>
    <w:tmpl w:val="80BAC9F8"/>
    <w:lvl w:ilvl="0" w:tplc="9A74FCE4">
      <w:numFmt w:val="bullet"/>
      <w:lvlText w:val="-"/>
      <w:lvlJc w:val="left"/>
      <w:pPr>
        <w:ind w:left="435" w:hanging="360"/>
      </w:pPr>
      <w:rPr>
        <w:rFonts w:ascii="SassoonPrimaryInfant" w:eastAsia="Times New Roman" w:hAnsi="SassoonPrimaryInfan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>
    <w:nsid w:val="07A03380"/>
    <w:multiLevelType w:val="hybridMultilevel"/>
    <w:tmpl w:val="C7C2E9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1605F3"/>
    <w:multiLevelType w:val="hybridMultilevel"/>
    <w:tmpl w:val="C2EC61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684D7D"/>
    <w:multiLevelType w:val="hybridMultilevel"/>
    <w:tmpl w:val="F4C4B1C8"/>
    <w:lvl w:ilvl="0" w:tplc="9D1A7B82">
      <w:start w:val="1"/>
      <w:numFmt w:val="bullet"/>
      <w:lvlText w:val="¨"/>
      <w:lvlJc w:val="righ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F47223F"/>
    <w:multiLevelType w:val="singleLevel"/>
    <w:tmpl w:val="1A9AD5CC"/>
    <w:lvl w:ilvl="0">
      <w:start w:val="1"/>
      <w:numFmt w:val="decimal"/>
      <w:lvlText w:val="%1."/>
      <w:lvlJc w:val="left"/>
      <w:pPr>
        <w:tabs>
          <w:tab w:val="num" w:pos="1325"/>
        </w:tabs>
        <w:ind w:left="1325" w:hanging="360"/>
      </w:pPr>
      <w:rPr>
        <w:rFonts w:hint="default"/>
      </w:rPr>
    </w:lvl>
  </w:abstractNum>
  <w:abstractNum w:abstractNumId="5">
    <w:nsid w:val="1F8C78A5"/>
    <w:multiLevelType w:val="hybridMultilevel"/>
    <w:tmpl w:val="2D2C444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A6F0E88"/>
    <w:multiLevelType w:val="hybridMultilevel"/>
    <w:tmpl w:val="3D68186E"/>
    <w:lvl w:ilvl="0" w:tplc="9D1A7B82">
      <w:start w:val="1"/>
      <w:numFmt w:val="bullet"/>
      <w:lvlText w:val="¨"/>
      <w:lvlJc w:val="righ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AE7E27"/>
    <w:multiLevelType w:val="hybridMultilevel"/>
    <w:tmpl w:val="D5CC7E9E"/>
    <w:lvl w:ilvl="0" w:tplc="9D1A7B82">
      <w:start w:val="1"/>
      <w:numFmt w:val="bullet"/>
      <w:lvlText w:val="¨"/>
      <w:lvlJc w:val="righ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CBC5691"/>
    <w:multiLevelType w:val="hybridMultilevel"/>
    <w:tmpl w:val="7C8807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522AC2"/>
    <w:multiLevelType w:val="hybridMultilevel"/>
    <w:tmpl w:val="661248C2"/>
    <w:lvl w:ilvl="0" w:tplc="0809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0">
    <w:nsid w:val="3D4428D2"/>
    <w:multiLevelType w:val="hybridMultilevel"/>
    <w:tmpl w:val="80AE3032"/>
    <w:lvl w:ilvl="0" w:tplc="9D1A7B82">
      <w:start w:val="1"/>
      <w:numFmt w:val="bullet"/>
      <w:lvlText w:val="¨"/>
      <w:lvlJc w:val="righ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833A41"/>
    <w:multiLevelType w:val="hybridMultilevel"/>
    <w:tmpl w:val="1F80FC68"/>
    <w:lvl w:ilvl="0" w:tplc="9D1A7B82">
      <w:start w:val="1"/>
      <w:numFmt w:val="bullet"/>
      <w:lvlText w:val="¨"/>
      <w:lvlJc w:val="righ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A754CB"/>
    <w:multiLevelType w:val="hybridMultilevel"/>
    <w:tmpl w:val="B8343536"/>
    <w:lvl w:ilvl="0" w:tplc="9D1A7B82">
      <w:start w:val="1"/>
      <w:numFmt w:val="bullet"/>
      <w:lvlText w:val="¨"/>
      <w:lvlJc w:val="righ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6747B7"/>
    <w:multiLevelType w:val="hybridMultilevel"/>
    <w:tmpl w:val="E5C8D1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BE468A"/>
    <w:multiLevelType w:val="hybridMultilevel"/>
    <w:tmpl w:val="D6DA28A8"/>
    <w:lvl w:ilvl="0" w:tplc="9D1A7B82">
      <w:start w:val="1"/>
      <w:numFmt w:val="bullet"/>
      <w:lvlText w:val="¨"/>
      <w:lvlJc w:val="righ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1BD6B67"/>
    <w:multiLevelType w:val="hybridMultilevel"/>
    <w:tmpl w:val="433E37C0"/>
    <w:lvl w:ilvl="0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</w:abstractNum>
  <w:abstractNum w:abstractNumId="16">
    <w:nsid w:val="636977A6"/>
    <w:multiLevelType w:val="hybridMultilevel"/>
    <w:tmpl w:val="1A94EA64"/>
    <w:lvl w:ilvl="0" w:tplc="9D1A7B82">
      <w:start w:val="1"/>
      <w:numFmt w:val="bullet"/>
      <w:lvlText w:val="¨"/>
      <w:lvlJc w:val="righ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001914"/>
    <w:multiLevelType w:val="hybridMultilevel"/>
    <w:tmpl w:val="75DCE726"/>
    <w:lvl w:ilvl="0" w:tplc="9D1A7B82">
      <w:start w:val="1"/>
      <w:numFmt w:val="bullet"/>
      <w:lvlText w:val="¨"/>
      <w:lvlJc w:val="righ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1A50BCA"/>
    <w:multiLevelType w:val="hybridMultilevel"/>
    <w:tmpl w:val="5F26C856"/>
    <w:lvl w:ilvl="0" w:tplc="0C1608F0">
      <w:numFmt w:val="bullet"/>
      <w:lvlText w:val="-"/>
      <w:lvlJc w:val="left"/>
      <w:pPr>
        <w:ind w:left="-66" w:hanging="360"/>
      </w:pPr>
      <w:rPr>
        <w:rFonts w:ascii="SassoonPrimaryInfant" w:eastAsia="Times New Roman" w:hAnsi="SassoonPrimaryInfan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19">
    <w:nsid w:val="7D0042BE"/>
    <w:multiLevelType w:val="hybridMultilevel"/>
    <w:tmpl w:val="8F18F3F8"/>
    <w:lvl w:ilvl="0" w:tplc="9D1A7B82">
      <w:start w:val="1"/>
      <w:numFmt w:val="bullet"/>
      <w:lvlText w:val="¨"/>
      <w:lvlJc w:val="righ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F7D4133"/>
    <w:multiLevelType w:val="hybridMultilevel"/>
    <w:tmpl w:val="F6AA605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1"/>
  </w:num>
  <w:num w:numId="4">
    <w:abstractNumId w:val="2"/>
  </w:num>
  <w:num w:numId="5">
    <w:abstractNumId w:val="15"/>
  </w:num>
  <w:num w:numId="6">
    <w:abstractNumId w:val="9"/>
  </w:num>
  <w:num w:numId="7">
    <w:abstractNumId w:val="20"/>
  </w:num>
  <w:num w:numId="8">
    <w:abstractNumId w:val="5"/>
  </w:num>
  <w:num w:numId="9">
    <w:abstractNumId w:val="13"/>
  </w:num>
  <w:num w:numId="10">
    <w:abstractNumId w:val="18"/>
  </w:num>
  <w:num w:numId="11">
    <w:abstractNumId w:val="0"/>
  </w:num>
  <w:num w:numId="12">
    <w:abstractNumId w:val="19"/>
  </w:num>
  <w:num w:numId="13">
    <w:abstractNumId w:val="17"/>
  </w:num>
  <w:num w:numId="14">
    <w:abstractNumId w:val="12"/>
  </w:num>
  <w:num w:numId="15">
    <w:abstractNumId w:val="10"/>
  </w:num>
  <w:num w:numId="16">
    <w:abstractNumId w:val="14"/>
  </w:num>
  <w:num w:numId="17">
    <w:abstractNumId w:val="16"/>
  </w:num>
  <w:num w:numId="18">
    <w:abstractNumId w:val="6"/>
  </w:num>
  <w:num w:numId="19">
    <w:abstractNumId w:val="3"/>
  </w:num>
  <w:num w:numId="20">
    <w:abstractNumId w:val="7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1118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F3B"/>
    <w:rsid w:val="00001EEA"/>
    <w:rsid w:val="00011954"/>
    <w:rsid w:val="0001199A"/>
    <w:rsid w:val="00020DC0"/>
    <w:rsid w:val="000216A6"/>
    <w:rsid w:val="0002349E"/>
    <w:rsid w:val="000256D6"/>
    <w:rsid w:val="000256E9"/>
    <w:rsid w:val="00030303"/>
    <w:rsid w:val="00032F16"/>
    <w:rsid w:val="00033C09"/>
    <w:rsid w:val="000353F7"/>
    <w:rsid w:val="0003620F"/>
    <w:rsid w:val="000362F2"/>
    <w:rsid w:val="00036CF2"/>
    <w:rsid w:val="000372DF"/>
    <w:rsid w:val="000402DD"/>
    <w:rsid w:val="00041472"/>
    <w:rsid w:val="0005045A"/>
    <w:rsid w:val="000674E8"/>
    <w:rsid w:val="00077550"/>
    <w:rsid w:val="00086F8C"/>
    <w:rsid w:val="00094E7D"/>
    <w:rsid w:val="00095E20"/>
    <w:rsid w:val="000A6426"/>
    <w:rsid w:val="000B0493"/>
    <w:rsid w:val="000B1887"/>
    <w:rsid w:val="000B1CFF"/>
    <w:rsid w:val="000B3483"/>
    <w:rsid w:val="000B374B"/>
    <w:rsid w:val="000B4697"/>
    <w:rsid w:val="000D0893"/>
    <w:rsid w:val="000E029A"/>
    <w:rsid w:val="000E1727"/>
    <w:rsid w:val="000E3868"/>
    <w:rsid w:val="000E724B"/>
    <w:rsid w:val="000E762E"/>
    <w:rsid w:val="000F1503"/>
    <w:rsid w:val="000F279C"/>
    <w:rsid w:val="000F5A1F"/>
    <w:rsid w:val="001079E5"/>
    <w:rsid w:val="00110564"/>
    <w:rsid w:val="001223AF"/>
    <w:rsid w:val="00124D1B"/>
    <w:rsid w:val="00125A7B"/>
    <w:rsid w:val="00125DEF"/>
    <w:rsid w:val="001313C3"/>
    <w:rsid w:val="001320C3"/>
    <w:rsid w:val="001332D1"/>
    <w:rsid w:val="0013415A"/>
    <w:rsid w:val="00134516"/>
    <w:rsid w:val="00141EAF"/>
    <w:rsid w:val="00143FCF"/>
    <w:rsid w:val="001440BE"/>
    <w:rsid w:val="001450D9"/>
    <w:rsid w:val="001478C6"/>
    <w:rsid w:val="00147F95"/>
    <w:rsid w:val="001510FB"/>
    <w:rsid w:val="00154443"/>
    <w:rsid w:val="0015567A"/>
    <w:rsid w:val="00155E8F"/>
    <w:rsid w:val="00156BBA"/>
    <w:rsid w:val="00162C85"/>
    <w:rsid w:val="00163776"/>
    <w:rsid w:val="00164F3B"/>
    <w:rsid w:val="00174AA4"/>
    <w:rsid w:val="00177A53"/>
    <w:rsid w:val="001801D3"/>
    <w:rsid w:val="001969BA"/>
    <w:rsid w:val="00196C05"/>
    <w:rsid w:val="001B4086"/>
    <w:rsid w:val="001C1294"/>
    <w:rsid w:val="001C4C4B"/>
    <w:rsid w:val="001C5159"/>
    <w:rsid w:val="001D7F61"/>
    <w:rsid w:val="001E6AF3"/>
    <w:rsid w:val="001F3242"/>
    <w:rsid w:val="001F4083"/>
    <w:rsid w:val="001F449D"/>
    <w:rsid w:val="001F6966"/>
    <w:rsid w:val="001F7297"/>
    <w:rsid w:val="002062F9"/>
    <w:rsid w:val="00206719"/>
    <w:rsid w:val="0021256B"/>
    <w:rsid w:val="00213B97"/>
    <w:rsid w:val="002179C3"/>
    <w:rsid w:val="0022021F"/>
    <w:rsid w:val="002207B2"/>
    <w:rsid w:val="00223C48"/>
    <w:rsid w:val="00231072"/>
    <w:rsid w:val="00231C2A"/>
    <w:rsid w:val="002407A7"/>
    <w:rsid w:val="0024354E"/>
    <w:rsid w:val="00245DE2"/>
    <w:rsid w:val="00247839"/>
    <w:rsid w:val="002554DE"/>
    <w:rsid w:val="0025607C"/>
    <w:rsid w:val="002567E8"/>
    <w:rsid w:val="00260593"/>
    <w:rsid w:val="002609B0"/>
    <w:rsid w:val="002615DC"/>
    <w:rsid w:val="00270FD2"/>
    <w:rsid w:val="00272C3E"/>
    <w:rsid w:val="00273FCD"/>
    <w:rsid w:val="00285644"/>
    <w:rsid w:val="00290086"/>
    <w:rsid w:val="00293F66"/>
    <w:rsid w:val="002A0841"/>
    <w:rsid w:val="002A1925"/>
    <w:rsid w:val="002A62AE"/>
    <w:rsid w:val="002B26A0"/>
    <w:rsid w:val="002B3D0A"/>
    <w:rsid w:val="002B672F"/>
    <w:rsid w:val="002C3055"/>
    <w:rsid w:val="002C4684"/>
    <w:rsid w:val="002D4837"/>
    <w:rsid w:val="002D4A40"/>
    <w:rsid w:val="002D4A74"/>
    <w:rsid w:val="002E15B3"/>
    <w:rsid w:val="002E254D"/>
    <w:rsid w:val="002E2C19"/>
    <w:rsid w:val="002E363C"/>
    <w:rsid w:val="002E5731"/>
    <w:rsid w:val="002F1D81"/>
    <w:rsid w:val="003073E3"/>
    <w:rsid w:val="00313CB2"/>
    <w:rsid w:val="00316CD8"/>
    <w:rsid w:val="003228FB"/>
    <w:rsid w:val="0034270D"/>
    <w:rsid w:val="00347710"/>
    <w:rsid w:val="003478DA"/>
    <w:rsid w:val="0035120E"/>
    <w:rsid w:val="003523B5"/>
    <w:rsid w:val="00352B1A"/>
    <w:rsid w:val="00353267"/>
    <w:rsid w:val="00373BB3"/>
    <w:rsid w:val="00376ECA"/>
    <w:rsid w:val="00381878"/>
    <w:rsid w:val="00387ECA"/>
    <w:rsid w:val="00393026"/>
    <w:rsid w:val="00393A9C"/>
    <w:rsid w:val="003A092B"/>
    <w:rsid w:val="003A2A80"/>
    <w:rsid w:val="003A333E"/>
    <w:rsid w:val="003A41A3"/>
    <w:rsid w:val="003A6833"/>
    <w:rsid w:val="003B053B"/>
    <w:rsid w:val="003B75E9"/>
    <w:rsid w:val="003C04A2"/>
    <w:rsid w:val="003C71C4"/>
    <w:rsid w:val="003D0CA3"/>
    <w:rsid w:val="003D14BC"/>
    <w:rsid w:val="003D47FE"/>
    <w:rsid w:val="003D4EC2"/>
    <w:rsid w:val="003E4A5E"/>
    <w:rsid w:val="003E65C0"/>
    <w:rsid w:val="00415517"/>
    <w:rsid w:val="00416743"/>
    <w:rsid w:val="004227F9"/>
    <w:rsid w:val="004245D0"/>
    <w:rsid w:val="00424AB6"/>
    <w:rsid w:val="0042624C"/>
    <w:rsid w:val="004316F9"/>
    <w:rsid w:val="00435524"/>
    <w:rsid w:val="00436E2D"/>
    <w:rsid w:val="00444248"/>
    <w:rsid w:val="0045106A"/>
    <w:rsid w:val="00453EF9"/>
    <w:rsid w:val="0045540B"/>
    <w:rsid w:val="004570BA"/>
    <w:rsid w:val="004606EB"/>
    <w:rsid w:val="004611FA"/>
    <w:rsid w:val="00464C2D"/>
    <w:rsid w:val="0047174E"/>
    <w:rsid w:val="00473722"/>
    <w:rsid w:val="004863A9"/>
    <w:rsid w:val="00487F14"/>
    <w:rsid w:val="004907A9"/>
    <w:rsid w:val="00491DD4"/>
    <w:rsid w:val="00494019"/>
    <w:rsid w:val="004A1689"/>
    <w:rsid w:val="004A39BB"/>
    <w:rsid w:val="004A4282"/>
    <w:rsid w:val="004B0FB9"/>
    <w:rsid w:val="004B13DE"/>
    <w:rsid w:val="004B2B3D"/>
    <w:rsid w:val="004C2119"/>
    <w:rsid w:val="004C49C8"/>
    <w:rsid w:val="004D008C"/>
    <w:rsid w:val="004D261B"/>
    <w:rsid w:val="004D41BF"/>
    <w:rsid w:val="004D5525"/>
    <w:rsid w:val="004D6EE3"/>
    <w:rsid w:val="004D71F9"/>
    <w:rsid w:val="004E6A7A"/>
    <w:rsid w:val="004E6C3F"/>
    <w:rsid w:val="004F1392"/>
    <w:rsid w:val="004F1E21"/>
    <w:rsid w:val="004F387D"/>
    <w:rsid w:val="004F4AB3"/>
    <w:rsid w:val="004F77DE"/>
    <w:rsid w:val="0052650B"/>
    <w:rsid w:val="00527775"/>
    <w:rsid w:val="005277F7"/>
    <w:rsid w:val="00535CEA"/>
    <w:rsid w:val="005424B6"/>
    <w:rsid w:val="0054338F"/>
    <w:rsid w:val="00543B5A"/>
    <w:rsid w:val="005447AA"/>
    <w:rsid w:val="00546B92"/>
    <w:rsid w:val="0055357F"/>
    <w:rsid w:val="00554CFD"/>
    <w:rsid w:val="00557F21"/>
    <w:rsid w:val="00563DC9"/>
    <w:rsid w:val="00564DC8"/>
    <w:rsid w:val="005762E0"/>
    <w:rsid w:val="00577E5D"/>
    <w:rsid w:val="00580AD8"/>
    <w:rsid w:val="00585801"/>
    <w:rsid w:val="00587425"/>
    <w:rsid w:val="00590376"/>
    <w:rsid w:val="005967C0"/>
    <w:rsid w:val="005A3F61"/>
    <w:rsid w:val="005A4108"/>
    <w:rsid w:val="005A7BDE"/>
    <w:rsid w:val="005B3E14"/>
    <w:rsid w:val="005B4C0E"/>
    <w:rsid w:val="005B7B80"/>
    <w:rsid w:val="005C2084"/>
    <w:rsid w:val="005D2FD3"/>
    <w:rsid w:val="005D3011"/>
    <w:rsid w:val="005E3063"/>
    <w:rsid w:val="005E458A"/>
    <w:rsid w:val="005E4C07"/>
    <w:rsid w:val="005F3FF9"/>
    <w:rsid w:val="005F68AD"/>
    <w:rsid w:val="0060352A"/>
    <w:rsid w:val="006100DA"/>
    <w:rsid w:val="00611E9E"/>
    <w:rsid w:val="0062100F"/>
    <w:rsid w:val="0062203D"/>
    <w:rsid w:val="006220FF"/>
    <w:rsid w:val="00643702"/>
    <w:rsid w:val="0064537B"/>
    <w:rsid w:val="00650DC2"/>
    <w:rsid w:val="006515D9"/>
    <w:rsid w:val="00654401"/>
    <w:rsid w:val="00654BB9"/>
    <w:rsid w:val="00654DA5"/>
    <w:rsid w:val="006552DC"/>
    <w:rsid w:val="00657DC6"/>
    <w:rsid w:val="00660F18"/>
    <w:rsid w:val="006614AE"/>
    <w:rsid w:val="0066295E"/>
    <w:rsid w:val="00667B01"/>
    <w:rsid w:val="00672AD0"/>
    <w:rsid w:val="00672FEB"/>
    <w:rsid w:val="0067315D"/>
    <w:rsid w:val="00680DBF"/>
    <w:rsid w:val="00685912"/>
    <w:rsid w:val="00685D40"/>
    <w:rsid w:val="00690666"/>
    <w:rsid w:val="006965C7"/>
    <w:rsid w:val="00696656"/>
    <w:rsid w:val="006A2317"/>
    <w:rsid w:val="006B2878"/>
    <w:rsid w:val="006B7F5B"/>
    <w:rsid w:val="006C0F30"/>
    <w:rsid w:val="006C120B"/>
    <w:rsid w:val="006C242A"/>
    <w:rsid w:val="006C3D89"/>
    <w:rsid w:val="006C6CF6"/>
    <w:rsid w:val="006D07EE"/>
    <w:rsid w:val="006D14A2"/>
    <w:rsid w:val="006D22A6"/>
    <w:rsid w:val="006D30F7"/>
    <w:rsid w:val="006D3708"/>
    <w:rsid w:val="006D3E54"/>
    <w:rsid w:val="006D59A6"/>
    <w:rsid w:val="006D5E48"/>
    <w:rsid w:val="006E13C0"/>
    <w:rsid w:val="006E15B9"/>
    <w:rsid w:val="00701636"/>
    <w:rsid w:val="00702D92"/>
    <w:rsid w:val="00705DA0"/>
    <w:rsid w:val="007110F0"/>
    <w:rsid w:val="007116B3"/>
    <w:rsid w:val="00712571"/>
    <w:rsid w:val="0071681E"/>
    <w:rsid w:val="00734B80"/>
    <w:rsid w:val="00736EE0"/>
    <w:rsid w:val="00737ABE"/>
    <w:rsid w:val="00740CF9"/>
    <w:rsid w:val="007414DD"/>
    <w:rsid w:val="00741927"/>
    <w:rsid w:val="00742C68"/>
    <w:rsid w:val="00745158"/>
    <w:rsid w:val="00755E72"/>
    <w:rsid w:val="00762AB6"/>
    <w:rsid w:val="00772552"/>
    <w:rsid w:val="00772EAD"/>
    <w:rsid w:val="00787C3F"/>
    <w:rsid w:val="007926CD"/>
    <w:rsid w:val="007945E5"/>
    <w:rsid w:val="007A3706"/>
    <w:rsid w:val="007A3BD5"/>
    <w:rsid w:val="007A5A2C"/>
    <w:rsid w:val="007B1AF8"/>
    <w:rsid w:val="007C0033"/>
    <w:rsid w:val="007C3E24"/>
    <w:rsid w:val="007C7582"/>
    <w:rsid w:val="007D05C7"/>
    <w:rsid w:val="007D3D9D"/>
    <w:rsid w:val="007E538D"/>
    <w:rsid w:val="007F360A"/>
    <w:rsid w:val="007F3F22"/>
    <w:rsid w:val="007F7018"/>
    <w:rsid w:val="00800AB6"/>
    <w:rsid w:val="00801B38"/>
    <w:rsid w:val="00801BAE"/>
    <w:rsid w:val="008042F6"/>
    <w:rsid w:val="008062BE"/>
    <w:rsid w:val="0080673E"/>
    <w:rsid w:val="00811628"/>
    <w:rsid w:val="00814466"/>
    <w:rsid w:val="00815271"/>
    <w:rsid w:val="008166D5"/>
    <w:rsid w:val="00827E0C"/>
    <w:rsid w:val="008420A6"/>
    <w:rsid w:val="008448F0"/>
    <w:rsid w:val="008563D3"/>
    <w:rsid w:val="008655F8"/>
    <w:rsid w:val="00870611"/>
    <w:rsid w:val="00874CEA"/>
    <w:rsid w:val="0087657B"/>
    <w:rsid w:val="008869EA"/>
    <w:rsid w:val="00887BB8"/>
    <w:rsid w:val="008947AF"/>
    <w:rsid w:val="008A0E23"/>
    <w:rsid w:val="008A374B"/>
    <w:rsid w:val="008B3831"/>
    <w:rsid w:val="008C33ED"/>
    <w:rsid w:val="008C419D"/>
    <w:rsid w:val="008C566B"/>
    <w:rsid w:val="008D0F36"/>
    <w:rsid w:val="008D312D"/>
    <w:rsid w:val="008D4F44"/>
    <w:rsid w:val="008D5042"/>
    <w:rsid w:val="008D7C41"/>
    <w:rsid w:val="008E5A7E"/>
    <w:rsid w:val="0091092A"/>
    <w:rsid w:val="00910F75"/>
    <w:rsid w:val="00914352"/>
    <w:rsid w:val="009210A7"/>
    <w:rsid w:val="00924998"/>
    <w:rsid w:val="00927453"/>
    <w:rsid w:val="0093027B"/>
    <w:rsid w:val="009339CF"/>
    <w:rsid w:val="00935E15"/>
    <w:rsid w:val="00937534"/>
    <w:rsid w:val="009442D7"/>
    <w:rsid w:val="0095441B"/>
    <w:rsid w:val="0096097C"/>
    <w:rsid w:val="00970811"/>
    <w:rsid w:val="009709AB"/>
    <w:rsid w:val="0097237F"/>
    <w:rsid w:val="00972B9C"/>
    <w:rsid w:val="00975140"/>
    <w:rsid w:val="009806DA"/>
    <w:rsid w:val="009901CA"/>
    <w:rsid w:val="00993C37"/>
    <w:rsid w:val="009A1526"/>
    <w:rsid w:val="009A4B93"/>
    <w:rsid w:val="009A68F4"/>
    <w:rsid w:val="009B163D"/>
    <w:rsid w:val="009B19C3"/>
    <w:rsid w:val="009B33FC"/>
    <w:rsid w:val="009B5FBC"/>
    <w:rsid w:val="009B7926"/>
    <w:rsid w:val="009C1EB1"/>
    <w:rsid w:val="009C42D1"/>
    <w:rsid w:val="009C4E04"/>
    <w:rsid w:val="009C740C"/>
    <w:rsid w:val="009D1210"/>
    <w:rsid w:val="009D318E"/>
    <w:rsid w:val="009D59C1"/>
    <w:rsid w:val="009D7259"/>
    <w:rsid w:val="009E0443"/>
    <w:rsid w:val="009E6F21"/>
    <w:rsid w:val="009F3336"/>
    <w:rsid w:val="009F6583"/>
    <w:rsid w:val="00A03363"/>
    <w:rsid w:val="00A05327"/>
    <w:rsid w:val="00A062DB"/>
    <w:rsid w:val="00A24169"/>
    <w:rsid w:val="00A2618F"/>
    <w:rsid w:val="00A34C88"/>
    <w:rsid w:val="00A37875"/>
    <w:rsid w:val="00A41C09"/>
    <w:rsid w:val="00A53CEB"/>
    <w:rsid w:val="00A60618"/>
    <w:rsid w:val="00A62467"/>
    <w:rsid w:val="00A67764"/>
    <w:rsid w:val="00A71084"/>
    <w:rsid w:val="00A7363E"/>
    <w:rsid w:val="00A75EFA"/>
    <w:rsid w:val="00A80312"/>
    <w:rsid w:val="00A93F34"/>
    <w:rsid w:val="00A945FD"/>
    <w:rsid w:val="00A95AFC"/>
    <w:rsid w:val="00A966F7"/>
    <w:rsid w:val="00AA0AD9"/>
    <w:rsid w:val="00AC0462"/>
    <w:rsid w:val="00AC257A"/>
    <w:rsid w:val="00AC69AD"/>
    <w:rsid w:val="00AE1BDB"/>
    <w:rsid w:val="00AE4077"/>
    <w:rsid w:val="00AF3AD5"/>
    <w:rsid w:val="00AF54C8"/>
    <w:rsid w:val="00AF676C"/>
    <w:rsid w:val="00B014B8"/>
    <w:rsid w:val="00B03EE4"/>
    <w:rsid w:val="00B05824"/>
    <w:rsid w:val="00B06678"/>
    <w:rsid w:val="00B06A38"/>
    <w:rsid w:val="00B1060F"/>
    <w:rsid w:val="00B13763"/>
    <w:rsid w:val="00B16ECA"/>
    <w:rsid w:val="00B2091A"/>
    <w:rsid w:val="00B20D4C"/>
    <w:rsid w:val="00B30C51"/>
    <w:rsid w:val="00B34495"/>
    <w:rsid w:val="00B40C07"/>
    <w:rsid w:val="00B42AC5"/>
    <w:rsid w:val="00B42F6D"/>
    <w:rsid w:val="00B43594"/>
    <w:rsid w:val="00B47857"/>
    <w:rsid w:val="00B5077A"/>
    <w:rsid w:val="00B70EF9"/>
    <w:rsid w:val="00B73ABD"/>
    <w:rsid w:val="00B74DA7"/>
    <w:rsid w:val="00B80A1B"/>
    <w:rsid w:val="00B90202"/>
    <w:rsid w:val="00B955A3"/>
    <w:rsid w:val="00B962F2"/>
    <w:rsid w:val="00BA1AB6"/>
    <w:rsid w:val="00BA5C6F"/>
    <w:rsid w:val="00BB3285"/>
    <w:rsid w:val="00BB5C51"/>
    <w:rsid w:val="00BC1ED4"/>
    <w:rsid w:val="00BD01BF"/>
    <w:rsid w:val="00BD35A4"/>
    <w:rsid w:val="00BD4ECE"/>
    <w:rsid w:val="00BE0685"/>
    <w:rsid w:val="00BE44DF"/>
    <w:rsid w:val="00BE6CB2"/>
    <w:rsid w:val="00BF269A"/>
    <w:rsid w:val="00BF41F3"/>
    <w:rsid w:val="00BF4551"/>
    <w:rsid w:val="00C01D6E"/>
    <w:rsid w:val="00C022FB"/>
    <w:rsid w:val="00C037CB"/>
    <w:rsid w:val="00C042B3"/>
    <w:rsid w:val="00C05B04"/>
    <w:rsid w:val="00C23B8C"/>
    <w:rsid w:val="00C258A6"/>
    <w:rsid w:val="00C34E2C"/>
    <w:rsid w:val="00C358F6"/>
    <w:rsid w:val="00C35A2A"/>
    <w:rsid w:val="00C365A6"/>
    <w:rsid w:val="00C3723F"/>
    <w:rsid w:val="00C37CDC"/>
    <w:rsid w:val="00C41DE5"/>
    <w:rsid w:val="00C430C4"/>
    <w:rsid w:val="00C442B5"/>
    <w:rsid w:val="00C44D90"/>
    <w:rsid w:val="00C45E48"/>
    <w:rsid w:val="00C461F9"/>
    <w:rsid w:val="00C50CBB"/>
    <w:rsid w:val="00C56D52"/>
    <w:rsid w:val="00C63CFA"/>
    <w:rsid w:val="00C71E69"/>
    <w:rsid w:val="00C7425B"/>
    <w:rsid w:val="00C77403"/>
    <w:rsid w:val="00C84758"/>
    <w:rsid w:val="00C86A0E"/>
    <w:rsid w:val="00C936FE"/>
    <w:rsid w:val="00C95045"/>
    <w:rsid w:val="00C96119"/>
    <w:rsid w:val="00C962C8"/>
    <w:rsid w:val="00CA2031"/>
    <w:rsid w:val="00CA2EF7"/>
    <w:rsid w:val="00CA6F28"/>
    <w:rsid w:val="00CB2E3C"/>
    <w:rsid w:val="00CB32DC"/>
    <w:rsid w:val="00CB6D4D"/>
    <w:rsid w:val="00CB7874"/>
    <w:rsid w:val="00CC1FE1"/>
    <w:rsid w:val="00CC4033"/>
    <w:rsid w:val="00CC491C"/>
    <w:rsid w:val="00CC553B"/>
    <w:rsid w:val="00CC6118"/>
    <w:rsid w:val="00CD366F"/>
    <w:rsid w:val="00CD3C32"/>
    <w:rsid w:val="00CE1772"/>
    <w:rsid w:val="00CE5F37"/>
    <w:rsid w:val="00CF0FDB"/>
    <w:rsid w:val="00CF4E7C"/>
    <w:rsid w:val="00CF6FC3"/>
    <w:rsid w:val="00D01C6E"/>
    <w:rsid w:val="00D03051"/>
    <w:rsid w:val="00D044EC"/>
    <w:rsid w:val="00D0789C"/>
    <w:rsid w:val="00D10A0A"/>
    <w:rsid w:val="00D153F6"/>
    <w:rsid w:val="00D16B89"/>
    <w:rsid w:val="00D25A72"/>
    <w:rsid w:val="00D324AB"/>
    <w:rsid w:val="00D36091"/>
    <w:rsid w:val="00D42169"/>
    <w:rsid w:val="00D51748"/>
    <w:rsid w:val="00D534E8"/>
    <w:rsid w:val="00D55B87"/>
    <w:rsid w:val="00D63FD2"/>
    <w:rsid w:val="00D66133"/>
    <w:rsid w:val="00D74F0A"/>
    <w:rsid w:val="00D76D0D"/>
    <w:rsid w:val="00D826A6"/>
    <w:rsid w:val="00D82BE4"/>
    <w:rsid w:val="00D87C4B"/>
    <w:rsid w:val="00D9712A"/>
    <w:rsid w:val="00DA0F5E"/>
    <w:rsid w:val="00DA774A"/>
    <w:rsid w:val="00DB2E7E"/>
    <w:rsid w:val="00DB67EB"/>
    <w:rsid w:val="00DB7810"/>
    <w:rsid w:val="00DC6A46"/>
    <w:rsid w:val="00DD3F6F"/>
    <w:rsid w:val="00DD529B"/>
    <w:rsid w:val="00DE0734"/>
    <w:rsid w:val="00DE0C94"/>
    <w:rsid w:val="00DE580C"/>
    <w:rsid w:val="00DF67E9"/>
    <w:rsid w:val="00DF76B1"/>
    <w:rsid w:val="00DF7AB3"/>
    <w:rsid w:val="00E009F0"/>
    <w:rsid w:val="00E01D99"/>
    <w:rsid w:val="00E03282"/>
    <w:rsid w:val="00E12042"/>
    <w:rsid w:val="00E13AF1"/>
    <w:rsid w:val="00E252C9"/>
    <w:rsid w:val="00E274A0"/>
    <w:rsid w:val="00E3257E"/>
    <w:rsid w:val="00E33859"/>
    <w:rsid w:val="00E41D54"/>
    <w:rsid w:val="00E4285F"/>
    <w:rsid w:val="00E442D5"/>
    <w:rsid w:val="00E6706F"/>
    <w:rsid w:val="00E71033"/>
    <w:rsid w:val="00E764DC"/>
    <w:rsid w:val="00E901AF"/>
    <w:rsid w:val="00E90C3A"/>
    <w:rsid w:val="00E9191B"/>
    <w:rsid w:val="00E960EC"/>
    <w:rsid w:val="00EA1A20"/>
    <w:rsid w:val="00EB180C"/>
    <w:rsid w:val="00EB3A9F"/>
    <w:rsid w:val="00EB4E4A"/>
    <w:rsid w:val="00EB5387"/>
    <w:rsid w:val="00EB6DFE"/>
    <w:rsid w:val="00EB7307"/>
    <w:rsid w:val="00EB74E3"/>
    <w:rsid w:val="00EC43F1"/>
    <w:rsid w:val="00ED0704"/>
    <w:rsid w:val="00ED3B73"/>
    <w:rsid w:val="00ED68EC"/>
    <w:rsid w:val="00EE0CC9"/>
    <w:rsid w:val="00EE4BCF"/>
    <w:rsid w:val="00EF7C93"/>
    <w:rsid w:val="00F03D43"/>
    <w:rsid w:val="00F040DC"/>
    <w:rsid w:val="00F06F22"/>
    <w:rsid w:val="00F07126"/>
    <w:rsid w:val="00F07678"/>
    <w:rsid w:val="00F12FC5"/>
    <w:rsid w:val="00F17FB3"/>
    <w:rsid w:val="00F321FA"/>
    <w:rsid w:val="00F3224D"/>
    <w:rsid w:val="00F32534"/>
    <w:rsid w:val="00F4297B"/>
    <w:rsid w:val="00F531B1"/>
    <w:rsid w:val="00F55702"/>
    <w:rsid w:val="00F623E4"/>
    <w:rsid w:val="00F672B3"/>
    <w:rsid w:val="00F722D9"/>
    <w:rsid w:val="00F810D3"/>
    <w:rsid w:val="00F823AD"/>
    <w:rsid w:val="00F85D2D"/>
    <w:rsid w:val="00F9114E"/>
    <w:rsid w:val="00F97552"/>
    <w:rsid w:val="00FA12B1"/>
    <w:rsid w:val="00FA255F"/>
    <w:rsid w:val="00FA3BDE"/>
    <w:rsid w:val="00FA487D"/>
    <w:rsid w:val="00FA5C4D"/>
    <w:rsid w:val="00FA7C30"/>
    <w:rsid w:val="00FB3A94"/>
    <w:rsid w:val="00FB5B7D"/>
    <w:rsid w:val="00FB6AB2"/>
    <w:rsid w:val="00FC58DC"/>
    <w:rsid w:val="00FD079A"/>
    <w:rsid w:val="00FD46B4"/>
    <w:rsid w:val="00FD4A3D"/>
    <w:rsid w:val="00FE4385"/>
    <w:rsid w:val="00FF6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</w:pPr>
    <w:rPr>
      <w:rFonts w:ascii="CG Times" w:hAnsi="CG Times"/>
      <w:snapToGrid w:val="0"/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tabs>
        <w:tab w:val="left" w:pos="-720"/>
      </w:tabs>
      <w:suppressAutoHyphens/>
      <w:ind w:right="1023"/>
      <w:jc w:val="center"/>
      <w:outlineLvl w:val="0"/>
    </w:pPr>
    <w:rPr>
      <w:rFonts w:ascii="Times New Roman" w:hAnsi="Times New Roman"/>
      <w:b/>
      <w:spacing w:val="-3"/>
      <w:u w:val="single"/>
    </w:rPr>
  </w:style>
  <w:style w:type="paragraph" w:styleId="Heading2">
    <w:name w:val="heading 2"/>
    <w:basedOn w:val="Normal"/>
    <w:next w:val="Normal"/>
    <w:qFormat/>
    <w:pPr>
      <w:keepNext/>
      <w:tabs>
        <w:tab w:val="left" w:pos="-720"/>
      </w:tabs>
      <w:suppressAutoHyphens/>
      <w:ind w:left="965" w:right="1023"/>
      <w:jc w:val="both"/>
      <w:outlineLvl w:val="1"/>
    </w:pPr>
    <w:rPr>
      <w:rFonts w:ascii="Times New Roman" w:hAnsi="Times New Roman"/>
      <w:b/>
      <w:spacing w:val="-3"/>
      <w:u w:val="single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B30C51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7D05C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semiHidden/>
  </w:style>
  <w:style w:type="character" w:styleId="EndnoteReference">
    <w:name w:val="endnote reference"/>
    <w:semiHidden/>
    <w:rPr>
      <w:vertAlign w:val="superscript"/>
    </w:rPr>
  </w:style>
  <w:style w:type="paragraph" w:styleId="FootnoteText">
    <w:name w:val="footnote text"/>
    <w:basedOn w:val="Normal"/>
    <w:semiHidden/>
  </w:style>
  <w:style w:type="character" w:styleId="FootnoteReference">
    <w:name w:val="footnote reference"/>
    <w:semiHidden/>
    <w:rPr>
      <w:vertAlign w:val="superscript"/>
    </w:rPr>
  </w:style>
  <w:style w:type="paragraph" w:styleId="TOC1">
    <w:name w:val="toc 1"/>
    <w:basedOn w:val="Normal"/>
    <w:next w:val="Normal"/>
    <w:autoRedefine/>
    <w:semiHidden/>
    <w:pPr>
      <w:tabs>
        <w:tab w:val="right" w:leader="dot" w:pos="9360"/>
      </w:tabs>
      <w:suppressAutoHyphens/>
      <w:spacing w:before="480"/>
      <w:ind w:left="720" w:right="720" w:hanging="720"/>
    </w:pPr>
    <w:rPr>
      <w:lang w:val="en-US"/>
    </w:rPr>
  </w:style>
  <w:style w:type="paragraph" w:styleId="TOC2">
    <w:name w:val="toc 2"/>
    <w:basedOn w:val="Normal"/>
    <w:next w:val="Normal"/>
    <w:autoRedefine/>
    <w:semiHidden/>
    <w:pPr>
      <w:tabs>
        <w:tab w:val="right" w:leader="dot" w:pos="9360"/>
      </w:tabs>
      <w:suppressAutoHyphens/>
      <w:ind w:left="1440" w:right="720" w:hanging="720"/>
    </w:pPr>
    <w:rPr>
      <w:lang w:val="en-US"/>
    </w:rPr>
  </w:style>
  <w:style w:type="paragraph" w:styleId="TOC3">
    <w:name w:val="toc 3"/>
    <w:basedOn w:val="Normal"/>
    <w:next w:val="Normal"/>
    <w:autoRedefine/>
    <w:semiHidden/>
    <w:pPr>
      <w:tabs>
        <w:tab w:val="right" w:leader="dot" w:pos="9360"/>
      </w:tabs>
      <w:suppressAutoHyphens/>
      <w:ind w:left="2160" w:right="720" w:hanging="720"/>
    </w:pPr>
    <w:rPr>
      <w:lang w:val="en-US"/>
    </w:rPr>
  </w:style>
  <w:style w:type="paragraph" w:styleId="TOC4">
    <w:name w:val="toc 4"/>
    <w:basedOn w:val="Normal"/>
    <w:next w:val="Normal"/>
    <w:autoRedefine/>
    <w:semiHidden/>
    <w:pPr>
      <w:tabs>
        <w:tab w:val="right" w:leader="dot" w:pos="9360"/>
      </w:tabs>
      <w:suppressAutoHyphens/>
      <w:ind w:left="2880" w:right="720" w:hanging="720"/>
    </w:pPr>
    <w:rPr>
      <w:lang w:val="en-US"/>
    </w:rPr>
  </w:style>
  <w:style w:type="paragraph" w:styleId="TOC5">
    <w:name w:val="toc 5"/>
    <w:basedOn w:val="Normal"/>
    <w:next w:val="Normal"/>
    <w:autoRedefine/>
    <w:semiHidden/>
    <w:pPr>
      <w:tabs>
        <w:tab w:val="right" w:leader="dot" w:pos="9360"/>
      </w:tabs>
      <w:suppressAutoHyphens/>
      <w:ind w:left="3600" w:right="720" w:hanging="720"/>
    </w:pPr>
    <w:rPr>
      <w:lang w:val="en-US"/>
    </w:rPr>
  </w:style>
  <w:style w:type="paragraph" w:styleId="TOC6">
    <w:name w:val="toc 6"/>
    <w:basedOn w:val="Normal"/>
    <w:next w:val="Normal"/>
    <w:autoRedefine/>
    <w:semiHidden/>
    <w:pPr>
      <w:tabs>
        <w:tab w:val="right" w:pos="9360"/>
      </w:tabs>
      <w:suppressAutoHyphens/>
      <w:ind w:left="720" w:hanging="720"/>
    </w:pPr>
    <w:rPr>
      <w:lang w:val="en-US"/>
    </w:rPr>
  </w:style>
  <w:style w:type="paragraph" w:styleId="TOC7">
    <w:name w:val="toc 7"/>
    <w:basedOn w:val="Normal"/>
    <w:next w:val="Normal"/>
    <w:autoRedefine/>
    <w:semiHidden/>
    <w:pPr>
      <w:suppressAutoHyphens/>
      <w:ind w:left="720" w:hanging="720"/>
    </w:pPr>
    <w:rPr>
      <w:lang w:val="en-US"/>
    </w:rPr>
  </w:style>
  <w:style w:type="paragraph" w:styleId="TOC8">
    <w:name w:val="toc 8"/>
    <w:basedOn w:val="Normal"/>
    <w:next w:val="Normal"/>
    <w:autoRedefine/>
    <w:semiHidden/>
    <w:pPr>
      <w:tabs>
        <w:tab w:val="right" w:pos="9360"/>
      </w:tabs>
      <w:suppressAutoHyphens/>
      <w:ind w:left="720" w:hanging="720"/>
    </w:pPr>
    <w:rPr>
      <w:lang w:val="en-US"/>
    </w:rPr>
  </w:style>
  <w:style w:type="paragraph" w:styleId="TOC9">
    <w:name w:val="toc 9"/>
    <w:basedOn w:val="Normal"/>
    <w:next w:val="Normal"/>
    <w:autoRedefine/>
    <w:semiHidden/>
    <w:pPr>
      <w:tabs>
        <w:tab w:val="right" w:leader="dot" w:pos="9360"/>
      </w:tabs>
      <w:suppressAutoHyphens/>
      <w:ind w:left="720" w:hanging="720"/>
    </w:pPr>
    <w:rPr>
      <w:lang w:val="en-US"/>
    </w:rPr>
  </w:style>
  <w:style w:type="paragraph" w:styleId="Index1">
    <w:name w:val="index 1"/>
    <w:basedOn w:val="Normal"/>
    <w:next w:val="Normal"/>
    <w:autoRedefine/>
    <w:semiHidden/>
    <w:pPr>
      <w:tabs>
        <w:tab w:val="right" w:leader="dot" w:pos="9360"/>
      </w:tabs>
      <w:suppressAutoHyphens/>
      <w:ind w:left="1440" w:right="720" w:hanging="1440"/>
    </w:pPr>
    <w:rPr>
      <w:lang w:val="en-US"/>
    </w:rPr>
  </w:style>
  <w:style w:type="paragraph" w:styleId="Index2">
    <w:name w:val="index 2"/>
    <w:basedOn w:val="Normal"/>
    <w:next w:val="Normal"/>
    <w:autoRedefine/>
    <w:semiHidden/>
    <w:pPr>
      <w:tabs>
        <w:tab w:val="right" w:leader="dot" w:pos="9360"/>
      </w:tabs>
      <w:suppressAutoHyphens/>
      <w:ind w:left="1440" w:right="720" w:hanging="720"/>
    </w:pPr>
    <w:rPr>
      <w:lang w:val="en-US"/>
    </w:rPr>
  </w:style>
  <w:style w:type="paragraph" w:styleId="TOAHeading">
    <w:name w:val="toa heading"/>
    <w:basedOn w:val="Normal"/>
    <w:next w:val="Normal"/>
    <w:semiHidden/>
    <w:pPr>
      <w:tabs>
        <w:tab w:val="right" w:pos="9360"/>
      </w:tabs>
      <w:suppressAutoHyphens/>
    </w:pPr>
    <w:rPr>
      <w:lang w:val="en-US"/>
    </w:rPr>
  </w:style>
  <w:style w:type="paragraph" w:styleId="Caption">
    <w:name w:val="caption"/>
    <w:basedOn w:val="Normal"/>
    <w:next w:val="Normal"/>
    <w:qFormat/>
  </w:style>
  <w:style w:type="character" w:customStyle="1" w:styleId="EquationCaption">
    <w:name w:val="_Equation Caption"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paragraph" w:styleId="BlockText">
    <w:name w:val="Block Text"/>
    <w:basedOn w:val="Normal"/>
    <w:pPr>
      <w:tabs>
        <w:tab w:val="left" w:pos="-720"/>
      </w:tabs>
      <w:suppressAutoHyphens/>
      <w:ind w:left="993" w:right="1023"/>
      <w:jc w:val="both"/>
    </w:pPr>
    <w:rPr>
      <w:rFonts w:ascii="Times New Roman" w:hAnsi="Times New Roman"/>
      <w:spacing w:val="-3"/>
    </w:rPr>
  </w:style>
  <w:style w:type="character" w:styleId="Hyperlink">
    <w:name w:val="Hyperlink"/>
    <w:rPr>
      <w:color w:val="0000FF"/>
      <w:u w:val="single"/>
    </w:rPr>
  </w:style>
  <w:style w:type="paragraph" w:styleId="BodyText">
    <w:name w:val="Body Text"/>
    <w:basedOn w:val="Normal"/>
    <w:pPr>
      <w:widowControl/>
      <w:jc w:val="both"/>
    </w:pPr>
    <w:rPr>
      <w:rFonts w:ascii="Times New Roman" w:hAnsi="Times New Roman"/>
      <w:snapToGrid/>
      <w:spacing w:val="-3"/>
    </w:rPr>
  </w:style>
  <w:style w:type="paragraph" w:styleId="BodyTextIndent">
    <w:name w:val="Body Text Indent"/>
    <w:basedOn w:val="Normal"/>
    <w:pPr>
      <w:tabs>
        <w:tab w:val="left" w:pos="284"/>
      </w:tabs>
      <w:ind w:left="284"/>
    </w:pPr>
  </w:style>
  <w:style w:type="character" w:styleId="FollowedHyperlink">
    <w:name w:val="FollowedHyperlink"/>
    <w:rsid w:val="005447AA"/>
    <w:rPr>
      <w:color w:val="606420"/>
      <w:u w:val="single"/>
    </w:rPr>
  </w:style>
  <w:style w:type="character" w:customStyle="1" w:styleId="Heading4Char">
    <w:name w:val="Heading 4 Char"/>
    <w:basedOn w:val="DefaultParagraphFont"/>
    <w:link w:val="Heading4"/>
    <w:semiHidden/>
    <w:rsid w:val="00B30C51"/>
    <w:rPr>
      <w:rFonts w:asciiTheme="minorHAnsi" w:eastAsiaTheme="minorEastAsia" w:hAnsiTheme="minorHAnsi" w:cstheme="minorBidi"/>
      <w:b/>
      <w:bCs/>
      <w:snapToGrid w:val="0"/>
      <w:sz w:val="28"/>
      <w:szCs w:val="28"/>
      <w:lang w:eastAsia="en-US"/>
    </w:rPr>
  </w:style>
  <w:style w:type="paragraph" w:styleId="BalloonText">
    <w:name w:val="Balloon Text"/>
    <w:basedOn w:val="Normal"/>
    <w:link w:val="BalloonTextChar"/>
    <w:rsid w:val="004F4A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F4AB3"/>
    <w:rPr>
      <w:rFonts w:ascii="Tahoma" w:hAnsi="Tahoma" w:cs="Tahoma"/>
      <w:snapToGrid w:val="0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0216A6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7C0033"/>
    <w:rPr>
      <w:rFonts w:ascii="CG Times" w:hAnsi="CG Times"/>
      <w:snapToGrid w:val="0"/>
      <w:sz w:val="24"/>
      <w:lang w:eastAsia="en-US"/>
    </w:rPr>
  </w:style>
  <w:style w:type="table" w:styleId="TableGrid">
    <w:name w:val="Table Grid"/>
    <w:basedOn w:val="TableNormal"/>
    <w:uiPriority w:val="59"/>
    <w:rsid w:val="00453EF9"/>
    <w:pPr>
      <w:spacing w:afterAutospacing="1"/>
    </w:pPr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3D14B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6Char">
    <w:name w:val="Heading 6 Char"/>
    <w:basedOn w:val="DefaultParagraphFont"/>
    <w:link w:val="Heading6"/>
    <w:semiHidden/>
    <w:rsid w:val="007D05C7"/>
    <w:rPr>
      <w:rFonts w:asciiTheme="majorHAnsi" w:eastAsiaTheme="majorEastAsia" w:hAnsiTheme="majorHAnsi" w:cstheme="majorBidi"/>
      <w:i/>
      <w:iCs/>
      <w:snapToGrid w:val="0"/>
      <w:color w:val="243F60" w:themeColor="accent1" w:themeShade="7F"/>
      <w:sz w:val="24"/>
      <w:lang w:eastAsia="en-US"/>
    </w:rPr>
  </w:style>
  <w:style w:type="table" w:customStyle="1" w:styleId="TableGrid2">
    <w:name w:val="Table Grid2"/>
    <w:basedOn w:val="TableNormal"/>
    <w:next w:val="TableGrid"/>
    <w:uiPriority w:val="59"/>
    <w:rsid w:val="007D05C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</w:pPr>
    <w:rPr>
      <w:rFonts w:ascii="CG Times" w:hAnsi="CG Times"/>
      <w:snapToGrid w:val="0"/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tabs>
        <w:tab w:val="left" w:pos="-720"/>
      </w:tabs>
      <w:suppressAutoHyphens/>
      <w:ind w:right="1023"/>
      <w:jc w:val="center"/>
      <w:outlineLvl w:val="0"/>
    </w:pPr>
    <w:rPr>
      <w:rFonts w:ascii="Times New Roman" w:hAnsi="Times New Roman"/>
      <w:b/>
      <w:spacing w:val="-3"/>
      <w:u w:val="single"/>
    </w:rPr>
  </w:style>
  <w:style w:type="paragraph" w:styleId="Heading2">
    <w:name w:val="heading 2"/>
    <w:basedOn w:val="Normal"/>
    <w:next w:val="Normal"/>
    <w:qFormat/>
    <w:pPr>
      <w:keepNext/>
      <w:tabs>
        <w:tab w:val="left" w:pos="-720"/>
      </w:tabs>
      <w:suppressAutoHyphens/>
      <w:ind w:left="965" w:right="1023"/>
      <w:jc w:val="both"/>
      <w:outlineLvl w:val="1"/>
    </w:pPr>
    <w:rPr>
      <w:rFonts w:ascii="Times New Roman" w:hAnsi="Times New Roman"/>
      <w:b/>
      <w:spacing w:val="-3"/>
      <w:u w:val="single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B30C51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7D05C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semiHidden/>
  </w:style>
  <w:style w:type="character" w:styleId="EndnoteReference">
    <w:name w:val="endnote reference"/>
    <w:semiHidden/>
    <w:rPr>
      <w:vertAlign w:val="superscript"/>
    </w:rPr>
  </w:style>
  <w:style w:type="paragraph" w:styleId="FootnoteText">
    <w:name w:val="footnote text"/>
    <w:basedOn w:val="Normal"/>
    <w:semiHidden/>
  </w:style>
  <w:style w:type="character" w:styleId="FootnoteReference">
    <w:name w:val="footnote reference"/>
    <w:semiHidden/>
    <w:rPr>
      <w:vertAlign w:val="superscript"/>
    </w:rPr>
  </w:style>
  <w:style w:type="paragraph" w:styleId="TOC1">
    <w:name w:val="toc 1"/>
    <w:basedOn w:val="Normal"/>
    <w:next w:val="Normal"/>
    <w:autoRedefine/>
    <w:semiHidden/>
    <w:pPr>
      <w:tabs>
        <w:tab w:val="right" w:leader="dot" w:pos="9360"/>
      </w:tabs>
      <w:suppressAutoHyphens/>
      <w:spacing w:before="480"/>
      <w:ind w:left="720" w:right="720" w:hanging="720"/>
    </w:pPr>
    <w:rPr>
      <w:lang w:val="en-US"/>
    </w:rPr>
  </w:style>
  <w:style w:type="paragraph" w:styleId="TOC2">
    <w:name w:val="toc 2"/>
    <w:basedOn w:val="Normal"/>
    <w:next w:val="Normal"/>
    <w:autoRedefine/>
    <w:semiHidden/>
    <w:pPr>
      <w:tabs>
        <w:tab w:val="right" w:leader="dot" w:pos="9360"/>
      </w:tabs>
      <w:suppressAutoHyphens/>
      <w:ind w:left="1440" w:right="720" w:hanging="720"/>
    </w:pPr>
    <w:rPr>
      <w:lang w:val="en-US"/>
    </w:rPr>
  </w:style>
  <w:style w:type="paragraph" w:styleId="TOC3">
    <w:name w:val="toc 3"/>
    <w:basedOn w:val="Normal"/>
    <w:next w:val="Normal"/>
    <w:autoRedefine/>
    <w:semiHidden/>
    <w:pPr>
      <w:tabs>
        <w:tab w:val="right" w:leader="dot" w:pos="9360"/>
      </w:tabs>
      <w:suppressAutoHyphens/>
      <w:ind w:left="2160" w:right="720" w:hanging="720"/>
    </w:pPr>
    <w:rPr>
      <w:lang w:val="en-US"/>
    </w:rPr>
  </w:style>
  <w:style w:type="paragraph" w:styleId="TOC4">
    <w:name w:val="toc 4"/>
    <w:basedOn w:val="Normal"/>
    <w:next w:val="Normal"/>
    <w:autoRedefine/>
    <w:semiHidden/>
    <w:pPr>
      <w:tabs>
        <w:tab w:val="right" w:leader="dot" w:pos="9360"/>
      </w:tabs>
      <w:suppressAutoHyphens/>
      <w:ind w:left="2880" w:right="720" w:hanging="720"/>
    </w:pPr>
    <w:rPr>
      <w:lang w:val="en-US"/>
    </w:rPr>
  </w:style>
  <w:style w:type="paragraph" w:styleId="TOC5">
    <w:name w:val="toc 5"/>
    <w:basedOn w:val="Normal"/>
    <w:next w:val="Normal"/>
    <w:autoRedefine/>
    <w:semiHidden/>
    <w:pPr>
      <w:tabs>
        <w:tab w:val="right" w:leader="dot" w:pos="9360"/>
      </w:tabs>
      <w:suppressAutoHyphens/>
      <w:ind w:left="3600" w:right="720" w:hanging="720"/>
    </w:pPr>
    <w:rPr>
      <w:lang w:val="en-US"/>
    </w:rPr>
  </w:style>
  <w:style w:type="paragraph" w:styleId="TOC6">
    <w:name w:val="toc 6"/>
    <w:basedOn w:val="Normal"/>
    <w:next w:val="Normal"/>
    <w:autoRedefine/>
    <w:semiHidden/>
    <w:pPr>
      <w:tabs>
        <w:tab w:val="right" w:pos="9360"/>
      </w:tabs>
      <w:suppressAutoHyphens/>
      <w:ind w:left="720" w:hanging="720"/>
    </w:pPr>
    <w:rPr>
      <w:lang w:val="en-US"/>
    </w:rPr>
  </w:style>
  <w:style w:type="paragraph" w:styleId="TOC7">
    <w:name w:val="toc 7"/>
    <w:basedOn w:val="Normal"/>
    <w:next w:val="Normal"/>
    <w:autoRedefine/>
    <w:semiHidden/>
    <w:pPr>
      <w:suppressAutoHyphens/>
      <w:ind w:left="720" w:hanging="720"/>
    </w:pPr>
    <w:rPr>
      <w:lang w:val="en-US"/>
    </w:rPr>
  </w:style>
  <w:style w:type="paragraph" w:styleId="TOC8">
    <w:name w:val="toc 8"/>
    <w:basedOn w:val="Normal"/>
    <w:next w:val="Normal"/>
    <w:autoRedefine/>
    <w:semiHidden/>
    <w:pPr>
      <w:tabs>
        <w:tab w:val="right" w:pos="9360"/>
      </w:tabs>
      <w:suppressAutoHyphens/>
      <w:ind w:left="720" w:hanging="720"/>
    </w:pPr>
    <w:rPr>
      <w:lang w:val="en-US"/>
    </w:rPr>
  </w:style>
  <w:style w:type="paragraph" w:styleId="TOC9">
    <w:name w:val="toc 9"/>
    <w:basedOn w:val="Normal"/>
    <w:next w:val="Normal"/>
    <w:autoRedefine/>
    <w:semiHidden/>
    <w:pPr>
      <w:tabs>
        <w:tab w:val="right" w:leader="dot" w:pos="9360"/>
      </w:tabs>
      <w:suppressAutoHyphens/>
      <w:ind w:left="720" w:hanging="720"/>
    </w:pPr>
    <w:rPr>
      <w:lang w:val="en-US"/>
    </w:rPr>
  </w:style>
  <w:style w:type="paragraph" w:styleId="Index1">
    <w:name w:val="index 1"/>
    <w:basedOn w:val="Normal"/>
    <w:next w:val="Normal"/>
    <w:autoRedefine/>
    <w:semiHidden/>
    <w:pPr>
      <w:tabs>
        <w:tab w:val="right" w:leader="dot" w:pos="9360"/>
      </w:tabs>
      <w:suppressAutoHyphens/>
      <w:ind w:left="1440" w:right="720" w:hanging="1440"/>
    </w:pPr>
    <w:rPr>
      <w:lang w:val="en-US"/>
    </w:rPr>
  </w:style>
  <w:style w:type="paragraph" w:styleId="Index2">
    <w:name w:val="index 2"/>
    <w:basedOn w:val="Normal"/>
    <w:next w:val="Normal"/>
    <w:autoRedefine/>
    <w:semiHidden/>
    <w:pPr>
      <w:tabs>
        <w:tab w:val="right" w:leader="dot" w:pos="9360"/>
      </w:tabs>
      <w:suppressAutoHyphens/>
      <w:ind w:left="1440" w:right="720" w:hanging="720"/>
    </w:pPr>
    <w:rPr>
      <w:lang w:val="en-US"/>
    </w:rPr>
  </w:style>
  <w:style w:type="paragraph" w:styleId="TOAHeading">
    <w:name w:val="toa heading"/>
    <w:basedOn w:val="Normal"/>
    <w:next w:val="Normal"/>
    <w:semiHidden/>
    <w:pPr>
      <w:tabs>
        <w:tab w:val="right" w:pos="9360"/>
      </w:tabs>
      <w:suppressAutoHyphens/>
    </w:pPr>
    <w:rPr>
      <w:lang w:val="en-US"/>
    </w:rPr>
  </w:style>
  <w:style w:type="paragraph" w:styleId="Caption">
    <w:name w:val="caption"/>
    <w:basedOn w:val="Normal"/>
    <w:next w:val="Normal"/>
    <w:qFormat/>
  </w:style>
  <w:style w:type="character" w:customStyle="1" w:styleId="EquationCaption">
    <w:name w:val="_Equation Caption"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paragraph" w:styleId="BlockText">
    <w:name w:val="Block Text"/>
    <w:basedOn w:val="Normal"/>
    <w:pPr>
      <w:tabs>
        <w:tab w:val="left" w:pos="-720"/>
      </w:tabs>
      <w:suppressAutoHyphens/>
      <w:ind w:left="993" w:right="1023"/>
      <w:jc w:val="both"/>
    </w:pPr>
    <w:rPr>
      <w:rFonts w:ascii="Times New Roman" w:hAnsi="Times New Roman"/>
      <w:spacing w:val="-3"/>
    </w:rPr>
  </w:style>
  <w:style w:type="character" w:styleId="Hyperlink">
    <w:name w:val="Hyperlink"/>
    <w:rPr>
      <w:color w:val="0000FF"/>
      <w:u w:val="single"/>
    </w:rPr>
  </w:style>
  <w:style w:type="paragraph" w:styleId="BodyText">
    <w:name w:val="Body Text"/>
    <w:basedOn w:val="Normal"/>
    <w:pPr>
      <w:widowControl/>
      <w:jc w:val="both"/>
    </w:pPr>
    <w:rPr>
      <w:rFonts w:ascii="Times New Roman" w:hAnsi="Times New Roman"/>
      <w:snapToGrid/>
      <w:spacing w:val="-3"/>
    </w:rPr>
  </w:style>
  <w:style w:type="paragraph" w:styleId="BodyTextIndent">
    <w:name w:val="Body Text Indent"/>
    <w:basedOn w:val="Normal"/>
    <w:pPr>
      <w:tabs>
        <w:tab w:val="left" w:pos="284"/>
      </w:tabs>
      <w:ind w:left="284"/>
    </w:pPr>
  </w:style>
  <w:style w:type="character" w:styleId="FollowedHyperlink">
    <w:name w:val="FollowedHyperlink"/>
    <w:rsid w:val="005447AA"/>
    <w:rPr>
      <w:color w:val="606420"/>
      <w:u w:val="single"/>
    </w:rPr>
  </w:style>
  <w:style w:type="character" w:customStyle="1" w:styleId="Heading4Char">
    <w:name w:val="Heading 4 Char"/>
    <w:basedOn w:val="DefaultParagraphFont"/>
    <w:link w:val="Heading4"/>
    <w:semiHidden/>
    <w:rsid w:val="00B30C51"/>
    <w:rPr>
      <w:rFonts w:asciiTheme="minorHAnsi" w:eastAsiaTheme="minorEastAsia" w:hAnsiTheme="minorHAnsi" w:cstheme="minorBidi"/>
      <w:b/>
      <w:bCs/>
      <w:snapToGrid w:val="0"/>
      <w:sz w:val="28"/>
      <w:szCs w:val="28"/>
      <w:lang w:eastAsia="en-US"/>
    </w:rPr>
  </w:style>
  <w:style w:type="paragraph" w:styleId="BalloonText">
    <w:name w:val="Balloon Text"/>
    <w:basedOn w:val="Normal"/>
    <w:link w:val="BalloonTextChar"/>
    <w:rsid w:val="004F4A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F4AB3"/>
    <w:rPr>
      <w:rFonts w:ascii="Tahoma" w:hAnsi="Tahoma" w:cs="Tahoma"/>
      <w:snapToGrid w:val="0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0216A6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7C0033"/>
    <w:rPr>
      <w:rFonts w:ascii="CG Times" w:hAnsi="CG Times"/>
      <w:snapToGrid w:val="0"/>
      <w:sz w:val="24"/>
      <w:lang w:eastAsia="en-US"/>
    </w:rPr>
  </w:style>
  <w:style w:type="table" w:styleId="TableGrid">
    <w:name w:val="Table Grid"/>
    <w:basedOn w:val="TableNormal"/>
    <w:uiPriority w:val="59"/>
    <w:rsid w:val="00453EF9"/>
    <w:pPr>
      <w:spacing w:afterAutospacing="1"/>
    </w:pPr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3D14B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6Char">
    <w:name w:val="Heading 6 Char"/>
    <w:basedOn w:val="DefaultParagraphFont"/>
    <w:link w:val="Heading6"/>
    <w:semiHidden/>
    <w:rsid w:val="007D05C7"/>
    <w:rPr>
      <w:rFonts w:asciiTheme="majorHAnsi" w:eastAsiaTheme="majorEastAsia" w:hAnsiTheme="majorHAnsi" w:cstheme="majorBidi"/>
      <w:i/>
      <w:iCs/>
      <w:snapToGrid w:val="0"/>
      <w:color w:val="243F60" w:themeColor="accent1" w:themeShade="7F"/>
      <w:sz w:val="24"/>
      <w:lang w:eastAsia="en-US"/>
    </w:rPr>
  </w:style>
  <w:style w:type="table" w:customStyle="1" w:styleId="TableGrid2">
    <w:name w:val="Table Grid2"/>
    <w:basedOn w:val="TableNormal"/>
    <w:next w:val="TableGrid"/>
    <w:uiPriority w:val="59"/>
    <w:rsid w:val="007D05C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14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353440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63766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112971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8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hyperlink" Target="http://www.jessieyounghusband.w-sussex.sch.uk/parents/teachingschool/School%20Direct-Blue%20Flag%20Alliance.pdf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jys.org.uk" TargetMode="External"/><Relationship Id="rId2" Type="http://schemas.openxmlformats.org/officeDocument/2006/relationships/hyperlink" Target="http://WWW.JESSIEYOUGHUSBAND.W-SUSSEX.SCH.UK" TargetMode="External"/><Relationship Id="rId1" Type="http://schemas.openxmlformats.org/officeDocument/2006/relationships/image" Target="media/image1.jpeg"/><Relationship Id="rId5" Type="http://schemas.openxmlformats.org/officeDocument/2006/relationships/image" Target="media/image2.wmf"/><Relationship Id="rId4" Type="http://schemas.openxmlformats.org/officeDocument/2006/relationships/hyperlink" Target="mailto:office@jys.org.uk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ad\AppData\Local\Microsoft\Windows\Temporary%20Internet%20Files\Content.Outlook\DMP0RPL8\School%20headed%20paper%20201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School headed paper 2013</Template>
  <TotalTime>248</TotalTime>
  <Pages>2</Pages>
  <Words>410</Words>
  <Characters>2027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School headed paper [doc]</vt:lpstr>
    </vt:vector>
  </TitlesOfParts>
  <Company>West Sussex County Council</Company>
  <LinksUpToDate>false</LinksUpToDate>
  <CharactersWithSpaces>2433</CharactersWithSpaces>
  <SharedDoc>false</SharedDoc>
  <HLinks>
    <vt:vector size="6" baseType="variant">
      <vt:variant>
        <vt:i4>7667750</vt:i4>
      </vt:variant>
      <vt:variant>
        <vt:i4>3</vt:i4>
      </vt:variant>
      <vt:variant>
        <vt:i4>0</vt:i4>
      </vt:variant>
      <vt:variant>
        <vt:i4>5</vt:i4>
      </vt:variant>
      <vt:variant>
        <vt:lpwstr>http://www.jessieyounghusband.w-sussex.sch.uk/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School headed paper [doc]</dc:title>
  <dc:creator>head</dc:creator>
  <cp:lastModifiedBy>Office</cp:lastModifiedBy>
  <cp:revision>13</cp:revision>
  <cp:lastPrinted>2017-07-20T08:49:00Z</cp:lastPrinted>
  <dcterms:created xsi:type="dcterms:W3CDTF">2017-07-12T14:25:00Z</dcterms:created>
  <dcterms:modified xsi:type="dcterms:W3CDTF">2017-07-20T09:55:00Z</dcterms:modified>
</cp:coreProperties>
</file>