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7CB" w:rsidRDefault="00C037CB" w:rsidP="00285644">
      <w:bookmarkStart w:id="0" w:name="_GoBack"/>
      <w:bookmarkEnd w:id="0"/>
    </w:p>
    <w:p w:rsidR="00C037CB" w:rsidRDefault="00C037CB" w:rsidP="00285644"/>
    <w:p w:rsidR="00C037CB" w:rsidRDefault="00C037CB" w:rsidP="00285644"/>
    <w:p w:rsidR="000863F7" w:rsidRPr="00EC3A37" w:rsidRDefault="000863F7" w:rsidP="000863F7">
      <w:pPr>
        <w:widowControl/>
        <w:spacing w:line="276" w:lineRule="auto"/>
        <w:rPr>
          <w:rFonts w:ascii="Arial" w:eastAsiaTheme="minorHAnsi" w:hAnsi="Arial" w:cs="Arial"/>
          <w:snapToGrid/>
          <w:color w:val="002060"/>
          <w:szCs w:val="24"/>
        </w:rPr>
      </w:pPr>
      <w:r w:rsidRPr="00EC3A37">
        <w:rPr>
          <w:rFonts w:ascii="Arial" w:eastAsiaTheme="minorHAnsi" w:hAnsi="Arial" w:cs="Arial"/>
          <w:snapToGrid/>
          <w:color w:val="002060"/>
          <w:szCs w:val="24"/>
        </w:rPr>
        <w:t>Dear Parents and Carers,</w:t>
      </w:r>
    </w:p>
    <w:p w:rsidR="000863F7" w:rsidRPr="00EC3A37" w:rsidRDefault="000863F7" w:rsidP="000863F7">
      <w:pPr>
        <w:widowControl/>
        <w:spacing w:after="200" w:line="276" w:lineRule="auto"/>
        <w:rPr>
          <w:rFonts w:ascii="Arial" w:eastAsiaTheme="minorHAnsi" w:hAnsi="Arial" w:cs="Arial"/>
          <w:snapToGrid/>
          <w:color w:val="002060"/>
          <w:szCs w:val="24"/>
        </w:rPr>
      </w:pPr>
    </w:p>
    <w:p w:rsidR="000863F7" w:rsidRPr="00EC3A37" w:rsidRDefault="000863F7" w:rsidP="000863F7">
      <w:pPr>
        <w:widowControl/>
        <w:spacing w:line="276" w:lineRule="auto"/>
        <w:jc w:val="center"/>
        <w:rPr>
          <w:rFonts w:ascii="Arial" w:eastAsiaTheme="minorHAnsi" w:hAnsi="Arial" w:cs="Arial"/>
          <w:b/>
          <w:snapToGrid/>
          <w:color w:val="002060"/>
          <w:szCs w:val="24"/>
        </w:rPr>
      </w:pPr>
      <w:proofErr w:type="gramStart"/>
      <w:r w:rsidRPr="00EC3A37">
        <w:rPr>
          <w:rFonts w:ascii="Arial" w:eastAsiaTheme="minorHAnsi" w:hAnsi="Arial" w:cs="Arial"/>
          <w:b/>
          <w:snapToGrid/>
          <w:color w:val="002060"/>
          <w:szCs w:val="24"/>
        </w:rPr>
        <w:t>Governor’s  Newsletter</w:t>
      </w:r>
      <w:proofErr w:type="gramEnd"/>
      <w:r w:rsidRPr="00EC3A37">
        <w:rPr>
          <w:rFonts w:ascii="Arial" w:eastAsiaTheme="minorHAnsi" w:hAnsi="Arial" w:cs="Arial"/>
          <w:b/>
          <w:snapToGrid/>
          <w:color w:val="002060"/>
          <w:szCs w:val="24"/>
        </w:rPr>
        <w:t xml:space="preserve"> – May 2017</w:t>
      </w:r>
    </w:p>
    <w:p w:rsidR="000863F7" w:rsidRPr="00EC3A37" w:rsidRDefault="000863F7" w:rsidP="000863F7">
      <w:pPr>
        <w:widowControl/>
        <w:spacing w:line="276" w:lineRule="auto"/>
        <w:rPr>
          <w:rFonts w:ascii="Arial" w:eastAsiaTheme="minorHAnsi" w:hAnsi="Arial" w:cs="Arial"/>
          <w:b/>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I am writing, once again, on behalf of the governing body to give you an up-date on how developments are progressing at our Jessie Younghusband School and to inform you of the priorities on which Mrs Sadler and the staff team are currently focussing their attention.</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Much of the excellent work that is going on is clear for everyone to see. However, what often goes unseen is all the hard work and commitment of all the members of staff at the school, to ensure all the children have the very best experience and achieve as highly as they can in all areas of learning.</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 xml:space="preserve">In recent years, significant changes have been made to the National Curriculum and the resulting assessment systems have required the staff to develop new approaches to teaching, especially in the core areas of reading, writing and maths. These changes have been essential for the school to maintain the high standards we have come to expect. I have to say the school has been rising to this challenge with its typical enthusiasm and commitment. We were all delighted with the Year 6 SATs results last year which were significantly above average for schools in West Sussex. Overall, they were even above those for schools nationally in some areas and, as you would expect, the school’s aim is to strive to maintain this excellent standard. </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 xml:space="preserve">The school has had to respond to the constant revision of the Ofsted expectations. This has meant regular reviewing of the school’s systems and approaches to teaching, learning and assessment. It has also had to look at its Social, Moral, Spiritual and Cultural (SMSC) aspects of learning and up-grading our systems for safeguarding. </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 xml:space="preserve">The governors were aware there was much work to be done (as a result of the changing landscape in educational expectations) when appointing Mrs Sadler as Headteacher some two+ years ago. I am delighted to report to you that I and the </w:t>
      </w:r>
      <w:r w:rsidRPr="00EC3A37">
        <w:rPr>
          <w:rFonts w:ascii="Arial" w:eastAsiaTheme="minorHAnsi" w:hAnsi="Arial" w:cs="Arial"/>
          <w:snapToGrid/>
          <w:color w:val="002060"/>
          <w:szCs w:val="24"/>
        </w:rPr>
        <w:lastRenderedPageBreak/>
        <w:t>Governing Body are extremely pleased with the progress the staff team have made, under Mrs Sadler’s leadership, towards these significantly different and higher goals.</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Some of you may be aware that several schools in the Chichester area have recently been visited by Ofsted. This has proved to be a very challenging time for some of them due to the increased demands of the Ofsted Framework. In the last 3 years, schools have been required to adjust and re-adjust their systems for self-evaluating their school’s performance. This process has been happening continuously at JYS and the governors have had the benefit of regular reports on progress.</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Mrs Sadler has provided the governing body with a detailed report each term and currently judges the school to be ‘Good’ overall with many ‘Outstanding’ features. This judgement has been endorsed and was agreed by the West Sussex Local Authority Link Adviser at her recent visit to the school. Her report indicated that she is very pleased with the rigorous and effective approach being taken by the leaders in the school to address the identified important areas for further improvement.</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 xml:space="preserve">The school’s current priorities can be found on our website </w:t>
      </w:r>
      <w:hyperlink r:id="rId8" w:history="1">
        <w:r w:rsidRPr="00EC3A37">
          <w:rPr>
            <w:rStyle w:val="Hyperlink"/>
            <w:rFonts w:ascii="Arial" w:eastAsiaTheme="minorHAnsi" w:hAnsi="Arial" w:cs="Arial"/>
            <w:snapToGrid/>
            <w:color w:val="002060"/>
            <w:szCs w:val="24"/>
          </w:rPr>
          <w:t>www.jys.org.uk</w:t>
        </w:r>
      </w:hyperlink>
      <w:r w:rsidRPr="00EC3A37">
        <w:rPr>
          <w:rFonts w:ascii="Arial" w:eastAsiaTheme="minorHAnsi" w:hAnsi="Arial" w:cs="Arial"/>
          <w:snapToGrid/>
          <w:color w:val="002060"/>
          <w:szCs w:val="24"/>
        </w:rPr>
        <w:t xml:space="preserve"> . They include the closing of gaps for more vulnerable pupils and ensuring achievement in writing and maths is more consistent. </w:t>
      </w:r>
      <w:proofErr w:type="gramStart"/>
      <w:r w:rsidRPr="00EC3A37">
        <w:rPr>
          <w:rFonts w:ascii="Arial" w:eastAsiaTheme="minorHAnsi" w:hAnsi="Arial" w:cs="Arial"/>
          <w:snapToGrid/>
          <w:color w:val="002060"/>
          <w:szCs w:val="24"/>
        </w:rPr>
        <w:t>Staff have</w:t>
      </w:r>
      <w:proofErr w:type="gramEnd"/>
      <w:r w:rsidRPr="00EC3A37">
        <w:rPr>
          <w:rFonts w:ascii="Arial" w:eastAsiaTheme="minorHAnsi" w:hAnsi="Arial" w:cs="Arial"/>
          <w:snapToGrid/>
          <w:color w:val="002060"/>
          <w:szCs w:val="24"/>
        </w:rPr>
        <w:t xml:space="preserve"> been undertaking professional development training to raise their confidence with the new National Curriculum requirements and all the signs are promising at this time.  </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I am keen for you to be aware that the JYS Governors continue to aspire towards the ‘Outstanding’ status from Ofsted. We are confident that all children at JYS receive an excellent standard of education and that they continue to do extremely well when they move on to secondary school.</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Many of the school’s governors will be in attendance at the school’s Open Day on 26</w:t>
      </w:r>
      <w:r w:rsidRPr="00EC3A37">
        <w:rPr>
          <w:rFonts w:ascii="Arial" w:eastAsiaTheme="minorHAnsi" w:hAnsi="Arial" w:cs="Arial"/>
          <w:snapToGrid/>
          <w:color w:val="002060"/>
          <w:szCs w:val="24"/>
          <w:vertAlign w:val="superscript"/>
        </w:rPr>
        <w:t>th</w:t>
      </w:r>
      <w:r w:rsidRPr="00EC3A37">
        <w:rPr>
          <w:rFonts w:ascii="Arial" w:eastAsiaTheme="minorHAnsi" w:hAnsi="Arial" w:cs="Arial"/>
          <w:snapToGrid/>
          <w:color w:val="002060"/>
          <w:szCs w:val="24"/>
        </w:rPr>
        <w:t xml:space="preserve"> May and I know we would be happy to answer any questions you might have. Alternatively, you can contact me through the school office or by email at governors.jys.org.uk. </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In the meantime, we look forward to being able to view some of the children’s ‘creative’ experiences during that afternoon.</w:t>
      </w:r>
    </w:p>
    <w:p w:rsidR="000863F7" w:rsidRPr="00EC3A37" w:rsidRDefault="000863F7" w:rsidP="000863F7">
      <w:pPr>
        <w:widowControl/>
        <w:spacing w:line="276" w:lineRule="auto"/>
        <w:jc w:val="both"/>
        <w:rPr>
          <w:rFonts w:ascii="Arial" w:eastAsiaTheme="minorHAnsi" w:hAnsi="Arial" w:cs="Arial"/>
          <w:snapToGrid/>
          <w:color w:val="002060"/>
          <w:szCs w:val="24"/>
        </w:rPr>
      </w:pPr>
    </w:p>
    <w:p w:rsidR="000863F7" w:rsidRPr="00EC3A37" w:rsidRDefault="000863F7" w:rsidP="000863F7">
      <w:pPr>
        <w:widowControl/>
        <w:spacing w:line="276" w:lineRule="auto"/>
        <w:jc w:val="both"/>
        <w:rPr>
          <w:rFonts w:ascii="Arial" w:eastAsiaTheme="minorHAnsi" w:hAnsi="Arial" w:cs="Arial"/>
          <w:snapToGrid/>
          <w:color w:val="002060"/>
          <w:szCs w:val="24"/>
        </w:rPr>
      </w:pPr>
      <w:r w:rsidRPr="00EC3A37">
        <w:rPr>
          <w:rFonts w:ascii="Arial" w:eastAsiaTheme="minorHAnsi" w:hAnsi="Arial" w:cs="Arial"/>
          <w:snapToGrid/>
          <w:color w:val="002060"/>
          <w:szCs w:val="24"/>
        </w:rPr>
        <w:t>Yours sincerely</w:t>
      </w:r>
    </w:p>
    <w:p w:rsidR="00EC3A37" w:rsidRDefault="00EC3A37" w:rsidP="000863F7">
      <w:pPr>
        <w:widowControl/>
        <w:spacing w:line="276" w:lineRule="auto"/>
        <w:jc w:val="both"/>
        <w:rPr>
          <w:rFonts w:ascii="Arial" w:eastAsiaTheme="minorHAnsi" w:hAnsi="Arial" w:cs="Arial"/>
          <w:snapToGrid/>
          <w:szCs w:val="24"/>
        </w:rPr>
      </w:pPr>
    </w:p>
    <w:p w:rsidR="00EC3A37" w:rsidRDefault="00EC3A37" w:rsidP="000863F7">
      <w:pPr>
        <w:widowControl/>
        <w:spacing w:line="276" w:lineRule="auto"/>
        <w:jc w:val="both"/>
        <w:rPr>
          <w:rFonts w:ascii="Arial" w:eastAsiaTheme="minorHAnsi" w:hAnsi="Arial" w:cs="Arial"/>
          <w:snapToGrid/>
          <w:szCs w:val="24"/>
        </w:rPr>
      </w:pPr>
      <w:r>
        <w:rPr>
          <w:rFonts w:ascii="Arial" w:eastAsia="Calibri" w:hAnsi="Arial" w:cs="Arial"/>
          <w:noProof/>
          <w:snapToGrid/>
          <w:color w:val="002060"/>
          <w:spacing w:val="-3"/>
          <w:sz w:val="22"/>
          <w:szCs w:val="22"/>
          <w:lang w:eastAsia="en-GB"/>
        </w:rPr>
        <w:drawing>
          <wp:inline distT="0" distB="0" distL="0" distR="0">
            <wp:extent cx="2152650" cy="599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599273"/>
                    </a:xfrm>
                    <a:prstGeom prst="rect">
                      <a:avLst/>
                    </a:prstGeom>
                    <a:noFill/>
                    <a:ln>
                      <a:noFill/>
                    </a:ln>
                  </pic:spPr>
                </pic:pic>
              </a:graphicData>
            </a:graphic>
          </wp:inline>
        </w:drawing>
      </w:r>
    </w:p>
    <w:p w:rsidR="00EC3A37" w:rsidRPr="000863F7" w:rsidRDefault="00EC3A37" w:rsidP="000863F7">
      <w:pPr>
        <w:widowControl/>
        <w:spacing w:line="276" w:lineRule="auto"/>
        <w:jc w:val="both"/>
        <w:rPr>
          <w:rFonts w:ascii="Arial" w:eastAsiaTheme="minorHAnsi" w:hAnsi="Arial" w:cs="Arial"/>
          <w:snapToGrid/>
          <w:szCs w:val="24"/>
        </w:rPr>
      </w:pPr>
    </w:p>
    <w:p w:rsidR="00EC3A37" w:rsidRDefault="00EC3A37" w:rsidP="00EC3A37">
      <w:pPr>
        <w:widowControl/>
        <w:tabs>
          <w:tab w:val="left" w:pos="-720"/>
        </w:tabs>
        <w:suppressAutoHyphens/>
        <w:spacing w:after="60" w:line="276" w:lineRule="auto"/>
        <w:ind w:right="28"/>
        <w:jc w:val="both"/>
        <w:rPr>
          <w:rFonts w:ascii="Arial" w:eastAsia="Calibri" w:hAnsi="Arial" w:cs="Arial"/>
          <w:b/>
          <w:snapToGrid/>
          <w:color w:val="002060"/>
          <w:spacing w:val="-3"/>
          <w:sz w:val="22"/>
          <w:szCs w:val="22"/>
        </w:rPr>
      </w:pPr>
      <w:r w:rsidRPr="002C4E6D">
        <w:rPr>
          <w:rFonts w:ascii="Arial" w:eastAsia="Calibri" w:hAnsi="Arial" w:cs="Arial"/>
          <w:b/>
          <w:snapToGrid/>
          <w:color w:val="002060"/>
          <w:spacing w:val="-3"/>
          <w:sz w:val="22"/>
          <w:szCs w:val="22"/>
        </w:rPr>
        <w:t>Martin Tomlinson MBE</w:t>
      </w:r>
    </w:p>
    <w:p w:rsidR="000863F7" w:rsidRPr="00EC3A37" w:rsidRDefault="00EC3A37" w:rsidP="00EC3A37">
      <w:pPr>
        <w:widowControl/>
        <w:tabs>
          <w:tab w:val="left" w:pos="-720"/>
        </w:tabs>
        <w:suppressAutoHyphens/>
        <w:spacing w:after="60" w:line="276" w:lineRule="auto"/>
        <w:ind w:right="28"/>
        <w:jc w:val="both"/>
        <w:rPr>
          <w:rFonts w:ascii="Arial" w:eastAsia="Calibri" w:hAnsi="Arial" w:cs="Arial"/>
          <w:b/>
          <w:i/>
          <w:snapToGrid/>
          <w:color w:val="002060"/>
          <w:sz w:val="32"/>
          <w:szCs w:val="22"/>
        </w:rPr>
      </w:pPr>
      <w:r w:rsidRPr="002C4E6D">
        <w:rPr>
          <w:rFonts w:ascii="Arial" w:eastAsia="Calibri" w:hAnsi="Arial" w:cs="Arial"/>
          <w:snapToGrid/>
          <w:color w:val="002060"/>
          <w:spacing w:val="-3"/>
          <w:sz w:val="22"/>
          <w:szCs w:val="22"/>
        </w:rPr>
        <w:t>Chair of Governors</w:t>
      </w:r>
    </w:p>
    <w:p w:rsidR="00C037CB" w:rsidRDefault="00C037CB" w:rsidP="00285644"/>
    <w:p w:rsidR="00C037CB" w:rsidRDefault="00C037CB" w:rsidP="00285644"/>
    <w:p w:rsidR="00CC553B" w:rsidRDefault="00CC553B" w:rsidP="00285644"/>
    <w:p w:rsidR="00CC553B" w:rsidRPr="00CC553B" w:rsidRDefault="00CC553B" w:rsidP="008C33ED">
      <w:pPr>
        <w:jc w:val="both"/>
        <w:rPr>
          <w:rFonts w:ascii="Arial" w:hAnsi="Arial" w:cs="Arial"/>
        </w:rPr>
      </w:pPr>
    </w:p>
    <w:sectPr w:rsidR="00CC553B" w:rsidRPr="00CC553B" w:rsidSect="00772EAD">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426" w:right="1558" w:bottom="709" w:left="1276" w:header="480" w:footer="113"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9B" w:rsidRDefault="00DD529B">
      <w:pPr>
        <w:spacing w:line="20" w:lineRule="exact"/>
      </w:pPr>
    </w:p>
  </w:endnote>
  <w:endnote w:type="continuationSeparator" w:id="0">
    <w:p w:rsidR="00DD529B" w:rsidRDefault="00DD529B">
      <w:r>
        <w:t xml:space="preserve"> </w:t>
      </w:r>
    </w:p>
  </w:endnote>
  <w:endnote w:type="continuationNotice" w:id="1">
    <w:p w:rsidR="00DD529B" w:rsidRDefault="00DD529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ssoonPrimaryInfant">
    <w:altName w:val="Times New Roman"/>
    <w:panose1 w:val="00000000000000000000"/>
    <w:charset w:val="00"/>
    <w:family w:val="auto"/>
    <w:pitch w:val="variable"/>
    <w:sig w:usb0="00000083" w:usb1="00000000" w:usb2="00000000" w:usb3="00000000" w:csb0="00000009"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29B" w:rsidRDefault="00DD5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29B" w:rsidRDefault="00DD529B">
    <w:pPr>
      <w:tabs>
        <w:tab w:val="center" w:pos="5507"/>
      </w:tabs>
      <w:suppressAutoHyphens/>
      <w:jc w:val="center"/>
      <w:rPr>
        <w:rFonts w:ascii="Times New Roman" w:hAnsi="Times New Roman"/>
        <w:b/>
        <w:spacing w:val="-2"/>
        <w:sz w:val="20"/>
      </w:rPr>
    </w:pPr>
  </w:p>
  <w:p w:rsidR="00DD529B" w:rsidRDefault="00DD529B">
    <w:pPr>
      <w:tabs>
        <w:tab w:val="center" w:pos="5507"/>
      </w:tabs>
      <w:suppressAutoHyphens/>
      <w:jc w:val="both"/>
      <w:rPr>
        <w:rFonts w:ascii="Times New Roman" w:hAnsi="Times New Roman"/>
        <w:b/>
        <w:spacing w:val="-2"/>
        <w:sz w:val="20"/>
      </w:rPr>
    </w:pPr>
    <w:r>
      <w:rPr>
        <w:rFonts w:ascii="Arial" w:hAnsi="Arial" w:cs="Arial"/>
        <w:noProof/>
        <w:snapToGrid/>
        <w:lang w:eastAsia="en-GB"/>
      </w:rPr>
      <w:drawing>
        <wp:anchor distT="0" distB="0" distL="114300" distR="114300" simplePos="0" relativeHeight="251666432" behindDoc="1" locked="0" layoutInCell="1" allowOverlap="1" wp14:anchorId="5395CE03" wp14:editId="350D3344">
          <wp:simplePos x="0" y="0"/>
          <wp:positionH relativeFrom="column">
            <wp:posOffset>2947670</wp:posOffset>
          </wp:positionH>
          <wp:positionV relativeFrom="paragraph">
            <wp:posOffset>100330</wp:posOffset>
          </wp:positionV>
          <wp:extent cx="704850" cy="720090"/>
          <wp:effectExtent l="0" t="0" r="0" b="3810"/>
          <wp:wrapNone/>
          <wp:docPr id="6" name="Picture 6" descr="http://www.jessieyounghusband.w-sussex.sch.uk/mainpagearticles/mainpagenews/2013/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ssieyounghusband.w-sussex.sch.uk/mainpagearticles/mainpagenews/2013/eco-schools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567479F0" wp14:editId="4D76DBE8">
          <wp:simplePos x="0" y="0"/>
          <wp:positionH relativeFrom="column">
            <wp:posOffset>699770</wp:posOffset>
          </wp:positionH>
          <wp:positionV relativeFrom="paragraph">
            <wp:posOffset>102870</wp:posOffset>
          </wp:positionV>
          <wp:extent cx="885825" cy="872490"/>
          <wp:effectExtent l="0" t="0" r="9525" b="3810"/>
          <wp:wrapNone/>
          <wp:docPr id="7" name="Picture 7" descr="I:\WORK\Marion\arts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ORK\Marion\artsmar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5825" cy="872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pacing w:val="-2"/>
        <w:sz w:val="20"/>
      </w:rPr>
      <w:t xml:space="preserve">                            </w:t>
    </w:r>
  </w:p>
  <w:p w:rsidR="00DD529B" w:rsidRDefault="00DD529B">
    <w:pPr>
      <w:tabs>
        <w:tab w:val="center" w:pos="5507"/>
      </w:tabs>
      <w:suppressAutoHyphens/>
      <w:jc w:val="both"/>
      <w:rPr>
        <w:rFonts w:ascii="Times New Roman" w:hAnsi="Times New Roman"/>
        <w:b/>
        <w:spacing w:val="-2"/>
        <w:sz w:val="20"/>
      </w:rPr>
    </w:pPr>
    <w:r>
      <w:rPr>
        <w:noProof/>
        <w:snapToGrid/>
        <w:lang w:eastAsia="en-GB"/>
      </w:rPr>
      <w:drawing>
        <wp:anchor distT="0" distB="0" distL="114300" distR="114300" simplePos="0" relativeHeight="251661312" behindDoc="1" locked="0" layoutInCell="1" allowOverlap="1" wp14:anchorId="63DF2673" wp14:editId="02D2FB73">
          <wp:simplePos x="0" y="0"/>
          <wp:positionH relativeFrom="column">
            <wp:posOffset>-195580</wp:posOffset>
          </wp:positionH>
          <wp:positionV relativeFrom="paragraph">
            <wp:posOffset>52705</wp:posOffset>
          </wp:positionV>
          <wp:extent cx="502920" cy="652780"/>
          <wp:effectExtent l="0" t="0" r="0" b="0"/>
          <wp:wrapTight wrapText="bothSides">
            <wp:wrapPolygon edited="0">
              <wp:start x="0" y="0"/>
              <wp:lineTo x="0" y="20802"/>
              <wp:lineTo x="20455" y="20802"/>
              <wp:lineTo x="20455" y="0"/>
              <wp:lineTo x="0" y="0"/>
            </wp:wrapPolygon>
          </wp:wrapTight>
          <wp:docPr id="8" name="Picture 8" descr="4  Primary-4t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rimary-4th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napToGrid/>
        <w:color w:val="0000FF"/>
        <w:lang w:eastAsia="en-GB"/>
      </w:rPr>
      <w:drawing>
        <wp:anchor distT="0" distB="0" distL="114300" distR="114300" simplePos="0" relativeHeight="251665408" behindDoc="1" locked="0" layoutInCell="1" allowOverlap="1" wp14:anchorId="73050CF1" wp14:editId="23CE732A">
          <wp:simplePos x="0" y="0"/>
          <wp:positionH relativeFrom="column">
            <wp:posOffset>1852295</wp:posOffset>
          </wp:positionH>
          <wp:positionV relativeFrom="paragraph">
            <wp:posOffset>106045</wp:posOffset>
          </wp:positionV>
          <wp:extent cx="655320" cy="609600"/>
          <wp:effectExtent l="0" t="0" r="0" b="0"/>
          <wp:wrapNone/>
          <wp:docPr id="9" name="Picture 9" descr="http://www.jessieyounghusband.w-sussex.sch.uk/parents/teachingschool/blueflag.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ssieyounghusband.w-sussex.sch.uk/parents/teachingschool/blueflag.jp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62336" behindDoc="0" locked="0" layoutInCell="1" allowOverlap="1" wp14:anchorId="4224D52B" wp14:editId="1A12B455">
          <wp:simplePos x="0" y="0"/>
          <wp:positionH relativeFrom="column">
            <wp:posOffset>5252720</wp:posOffset>
          </wp:positionH>
          <wp:positionV relativeFrom="paragraph">
            <wp:posOffset>36830</wp:posOffset>
          </wp:positionV>
          <wp:extent cx="733425" cy="611505"/>
          <wp:effectExtent l="0" t="0" r="9525"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3425" cy="6115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hAnsi="Times New Roman"/>
        <w:b/>
        <w:spacing w:val="-2"/>
        <w:sz w:val="20"/>
      </w:rPr>
      <w:t xml:space="preserve">                                   </w:t>
    </w:r>
  </w:p>
  <w:p w:rsidR="00DD529B" w:rsidRDefault="00DD529B">
    <w:pPr>
      <w:tabs>
        <w:tab w:val="center" w:pos="5507"/>
      </w:tabs>
      <w:suppressAutoHyphens/>
      <w:jc w:val="center"/>
      <w:rPr>
        <w:rFonts w:ascii="Times New Roman" w:hAnsi="Times New Roman"/>
        <w:b/>
        <w:spacing w:val="-2"/>
        <w:sz w:val="20"/>
      </w:rPr>
    </w:pPr>
    <w:r>
      <w:rPr>
        <w:noProof/>
        <w:snapToGrid/>
        <w:lang w:eastAsia="en-GB"/>
      </w:rPr>
      <w:drawing>
        <wp:anchor distT="0" distB="0" distL="114300" distR="114300" simplePos="0" relativeHeight="251658240" behindDoc="1" locked="0" layoutInCell="1" allowOverlap="1" wp14:anchorId="5A9CCEF5" wp14:editId="4CBC820B">
          <wp:simplePos x="0" y="0"/>
          <wp:positionH relativeFrom="column">
            <wp:posOffset>3995420</wp:posOffset>
          </wp:positionH>
          <wp:positionV relativeFrom="paragraph">
            <wp:posOffset>34925</wp:posOffset>
          </wp:positionV>
          <wp:extent cx="936625" cy="501015"/>
          <wp:effectExtent l="0" t="0" r="0" b="0"/>
          <wp:wrapNone/>
          <wp:docPr id="12" name="Picture 12" desc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a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6625"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29B" w:rsidRDefault="00DD529B">
    <w:pPr>
      <w:tabs>
        <w:tab w:val="center" w:pos="5507"/>
      </w:tabs>
      <w:suppressAutoHyphens/>
      <w:jc w:val="center"/>
      <w:rPr>
        <w:rFonts w:ascii="Times New Roman" w:hAnsi="Times New Roman"/>
        <w:b/>
        <w:spacing w:val="-2"/>
        <w:sz w:val="20"/>
      </w:rPr>
    </w:pPr>
    <w:r>
      <w:rPr>
        <w:rFonts w:ascii="Times New Roman" w:hAnsi="Times New Roman"/>
        <w:b/>
        <w:spacing w:val="-2"/>
        <w:sz w:val="20"/>
      </w:rPr>
      <w:t xml:space="preserve">                                       </w:t>
    </w:r>
  </w:p>
  <w:p w:rsidR="00DD529B" w:rsidRPr="00FB3A94" w:rsidRDefault="00DD529B" w:rsidP="00654BB9">
    <w:pPr>
      <w:tabs>
        <w:tab w:val="center" w:pos="5507"/>
      </w:tabs>
      <w:suppressAutoHyphens/>
      <w:jc w:val="center"/>
      <w:rPr>
        <w:rFonts w:ascii="Arial" w:hAnsi="Arial" w:cs="Arial"/>
        <w:b/>
        <w:spacing w:val="-2"/>
        <w:sz w:val="22"/>
        <w:szCs w:val="22"/>
      </w:rPr>
    </w:pPr>
    <w:r>
      <w:rPr>
        <w:rFonts w:ascii="Arial" w:hAnsi="Arial" w:cs="Arial"/>
        <w:b/>
        <w:spacing w:val="-2"/>
        <w:sz w:val="20"/>
      </w:rPr>
      <w:tab/>
    </w:r>
    <w:r>
      <w:rPr>
        <w:rFonts w:ascii="Arial" w:hAnsi="Arial" w:cs="Arial"/>
        <w:b/>
        <w:spacing w:val="-2"/>
        <w:sz w:val="20"/>
      </w:rPr>
      <w:tab/>
    </w:r>
    <w:r>
      <w:rPr>
        <w:rFonts w:ascii="Arial" w:hAnsi="Arial" w:cs="Arial"/>
        <w:b/>
        <w:spacing w:val="-2"/>
        <w:sz w:val="20"/>
      </w:rPr>
      <w:tab/>
    </w:r>
    <w:r w:rsidRPr="00FB3A94">
      <w:rPr>
        <w:rFonts w:ascii="Arial" w:hAnsi="Arial" w:cs="Arial"/>
        <w:b/>
        <w:spacing w:val="-2"/>
        <w:sz w:val="22"/>
        <w:szCs w:val="22"/>
      </w:rPr>
      <w:t xml:space="preserve"> </w:t>
    </w:r>
  </w:p>
  <w:p w:rsidR="00DD529B" w:rsidRPr="00FB3A94" w:rsidRDefault="00DD529B" w:rsidP="00147F95">
    <w:pPr>
      <w:tabs>
        <w:tab w:val="left" w:pos="915"/>
        <w:tab w:val="center" w:pos="5507"/>
      </w:tabs>
      <w:suppressAutoHyphens/>
      <w:rPr>
        <w:rFonts w:ascii="Arial" w:hAnsi="Arial" w:cs="Arial"/>
        <w:b/>
        <w:spacing w:val="-2"/>
        <w:sz w:val="22"/>
        <w:szCs w:val="22"/>
      </w:rPr>
    </w:pPr>
    <w:r>
      <w:rPr>
        <w:rFonts w:ascii="Arial" w:hAnsi="Arial" w:cs="Arial"/>
        <w:b/>
        <w:spacing w:val="-2"/>
        <w:sz w:val="22"/>
        <w:szCs w:val="22"/>
      </w:rPr>
      <w:tab/>
      <w:t xml:space="preserve">                                               </w:t>
    </w:r>
  </w:p>
  <w:p w:rsidR="00DD529B" w:rsidRDefault="00DD529B"/>
  <w:p w:rsidR="00DD529B" w:rsidRDefault="00DD529B">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29B" w:rsidRDefault="00DD5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9B" w:rsidRDefault="00DD529B">
      <w:r>
        <w:separator/>
      </w:r>
    </w:p>
  </w:footnote>
  <w:footnote w:type="continuationSeparator" w:id="0">
    <w:p w:rsidR="00DD529B" w:rsidRDefault="00DD5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29B" w:rsidRDefault="00DD52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29B" w:rsidRPr="002F1D81" w:rsidRDefault="00DD529B" w:rsidP="00C95045">
    <w:pPr>
      <w:suppressAutoHyphens/>
      <w:ind w:right="-397"/>
      <w:jc w:val="right"/>
      <w:rPr>
        <w:rFonts w:ascii="Arial" w:hAnsi="Arial" w:cs="Arial"/>
        <w:color w:val="365F91" w:themeColor="accent1" w:themeShade="BF"/>
        <w:spacing w:val="-3"/>
        <w:sz w:val="36"/>
        <w:szCs w:val="36"/>
      </w:rPr>
    </w:pPr>
    <w:r>
      <w:rPr>
        <w:noProof/>
        <w:lang w:eastAsia="en-GB"/>
      </w:rPr>
      <w:drawing>
        <wp:anchor distT="0" distB="0" distL="114300" distR="114300" simplePos="0" relativeHeight="251671552" behindDoc="0" locked="0" layoutInCell="1" allowOverlap="1" wp14:anchorId="72396731" wp14:editId="1F38A842">
          <wp:simplePos x="0" y="0"/>
          <wp:positionH relativeFrom="column">
            <wp:posOffset>-172720</wp:posOffset>
          </wp:positionH>
          <wp:positionV relativeFrom="paragraph">
            <wp:posOffset>28575</wp:posOffset>
          </wp:positionV>
          <wp:extent cx="1058199" cy="1066800"/>
          <wp:effectExtent l="0" t="0" r="8890" b="0"/>
          <wp:wrapNone/>
          <wp:docPr id="4" name="Picture 4" descr="I:\WORK\Logos\JYS LOGO BLUE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ORK\Logos\JYS LOGO BLUE (CMYK) 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199"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D81">
      <w:rPr>
        <w:rFonts w:ascii="Arial" w:hAnsi="Arial" w:cs="Arial"/>
        <w:color w:val="0909FF"/>
        <w:spacing w:val="-3"/>
        <w:sz w:val="22"/>
        <w:szCs w:val="22"/>
      </w:rPr>
      <w:fldChar w:fldCharType="begin"/>
    </w:r>
    <w:r w:rsidRPr="002F1D81">
      <w:rPr>
        <w:rFonts w:ascii="Arial" w:hAnsi="Arial" w:cs="Arial"/>
        <w:color w:val="0909FF"/>
        <w:spacing w:val="-3"/>
        <w:sz w:val="22"/>
        <w:szCs w:val="22"/>
      </w:rPr>
      <w:instrText xml:space="preserve">PRIVATE </w:instrText>
    </w:r>
    <w:r w:rsidRPr="002F1D81">
      <w:rPr>
        <w:rFonts w:ascii="Arial" w:hAnsi="Arial" w:cs="Arial"/>
        <w:color w:val="0909FF"/>
        <w:spacing w:val="-3"/>
        <w:sz w:val="22"/>
        <w:szCs w:val="22"/>
      </w:rPr>
      <w:fldChar w:fldCharType="end"/>
    </w:r>
    <w:r w:rsidRPr="002F1D81">
      <w:rPr>
        <w:rFonts w:ascii="Times New Roman" w:hAnsi="Times New Roman"/>
        <w:b/>
        <w:color w:val="0909FF"/>
        <w:spacing w:val="-3"/>
        <w:sz w:val="36"/>
        <w:szCs w:val="36"/>
      </w:rPr>
      <w:t xml:space="preserve"> </w:t>
    </w:r>
    <w:hyperlink r:id="rId2" w:history="1">
      <w:r w:rsidRPr="002F1D81">
        <w:rPr>
          <w:rStyle w:val="Hyperlink"/>
          <w:rFonts w:ascii="Times New Roman" w:hAnsi="Times New Roman"/>
          <w:b/>
          <w:color w:val="365F91" w:themeColor="accent1" w:themeShade="BF"/>
          <w:spacing w:val="-3"/>
          <w:sz w:val="48"/>
          <w:szCs w:val="48"/>
          <w:u w:val="none"/>
        </w:rPr>
        <w:t>Jessie Younghusband School</w:t>
      </w:r>
    </w:hyperlink>
    <w:r w:rsidRPr="002F1D81">
      <w:rPr>
        <w:rFonts w:ascii="Times New Roman" w:hAnsi="Times New Roman"/>
        <w:b/>
        <w:color w:val="365F91" w:themeColor="accent1" w:themeShade="BF"/>
        <w:spacing w:val="-3"/>
        <w:sz w:val="48"/>
        <w:szCs w:val="48"/>
      </w:rPr>
      <w:t xml:space="preserve"> </w:t>
    </w:r>
  </w:p>
  <w:p w:rsidR="00DD529B" w:rsidRPr="002F1D81" w:rsidRDefault="00DD529B" w:rsidP="006220FF">
    <w:pPr>
      <w:suppressAutoHyphens/>
      <w:ind w:right="-397" w:firstLine="720"/>
      <w:jc w:val="right"/>
      <w:rPr>
        <w:rFonts w:ascii="Arial" w:hAnsi="Arial" w:cs="Arial"/>
        <w:b/>
        <w:color w:val="365F91" w:themeColor="accent1" w:themeShade="BF"/>
        <w:spacing w:val="-3"/>
        <w:sz w:val="22"/>
        <w:szCs w:val="22"/>
      </w:rPr>
    </w:pPr>
    <w:r w:rsidRPr="002F1D81">
      <w:rPr>
        <w:rFonts w:ascii="Arial" w:hAnsi="Arial" w:cs="Arial"/>
        <w:color w:val="365F91" w:themeColor="accent1" w:themeShade="BF"/>
        <w:spacing w:val="-3"/>
        <w:sz w:val="22"/>
        <w:szCs w:val="22"/>
      </w:rPr>
      <w:t xml:space="preserve"> </w:t>
    </w:r>
    <w:r w:rsidRPr="002F1D81">
      <w:rPr>
        <w:rFonts w:ascii="Arial" w:hAnsi="Arial" w:cs="Arial"/>
        <w:b/>
        <w:color w:val="365F91" w:themeColor="accent1" w:themeShade="BF"/>
        <w:spacing w:val="-3"/>
        <w:sz w:val="22"/>
        <w:szCs w:val="22"/>
      </w:rPr>
      <w:t>Woodlands Lane, Chichester, West Sussex, PO19 5PA</w:t>
    </w:r>
  </w:p>
  <w:p w:rsidR="00DD529B" w:rsidRPr="002F1D81" w:rsidRDefault="00DD529B" w:rsidP="006220FF">
    <w:pPr>
      <w:suppressAutoHyphens/>
      <w:ind w:right="-397" w:firstLine="720"/>
      <w:jc w:val="right"/>
      <w:rPr>
        <w:rFonts w:ascii="Arial" w:hAnsi="Arial" w:cs="Arial"/>
        <w:b/>
        <w:color w:val="365F91" w:themeColor="accent1" w:themeShade="BF"/>
        <w:spacing w:val="-3"/>
        <w:sz w:val="22"/>
        <w:szCs w:val="22"/>
      </w:rPr>
    </w:pPr>
    <w:r w:rsidRPr="002F1D81">
      <w:rPr>
        <w:rFonts w:ascii="Arial" w:hAnsi="Arial" w:cs="Arial"/>
        <w:b/>
        <w:color w:val="365F91" w:themeColor="accent1" w:themeShade="BF"/>
        <w:spacing w:val="-3"/>
        <w:sz w:val="22"/>
        <w:szCs w:val="22"/>
      </w:rPr>
      <w:t xml:space="preserve">      Telephone: 01243 782192      Fax: 01243 530685</w:t>
    </w:r>
  </w:p>
  <w:p w:rsidR="00DD529B" w:rsidRPr="002F1D81" w:rsidRDefault="00DD529B" w:rsidP="006220FF">
    <w:pPr>
      <w:suppressAutoHyphens/>
      <w:ind w:right="-397" w:firstLine="720"/>
      <w:jc w:val="right"/>
      <w:rPr>
        <w:rFonts w:ascii="Arial" w:hAnsi="Arial" w:cs="Arial"/>
        <w:b/>
        <w:color w:val="365F91" w:themeColor="accent1" w:themeShade="BF"/>
        <w:spacing w:val="-3"/>
        <w:sz w:val="22"/>
        <w:szCs w:val="22"/>
      </w:rPr>
    </w:pPr>
    <w:r w:rsidRPr="002F1D81">
      <w:rPr>
        <w:rFonts w:ascii="Arial" w:hAnsi="Arial" w:cs="Arial"/>
        <w:b/>
        <w:color w:val="365F91" w:themeColor="accent1" w:themeShade="BF"/>
        <w:spacing w:val="-3"/>
        <w:sz w:val="22"/>
        <w:szCs w:val="22"/>
      </w:rPr>
      <w:t xml:space="preserve">      Headteacher: Mrs A Sadler, BA Hons, PGCE, NPQH</w:t>
    </w:r>
  </w:p>
  <w:p w:rsidR="00DD529B" w:rsidRPr="002F1D81" w:rsidRDefault="00DD529B" w:rsidP="006220FF">
    <w:pPr>
      <w:tabs>
        <w:tab w:val="center" w:pos="5507"/>
      </w:tabs>
      <w:suppressAutoHyphens/>
      <w:ind w:right="-397"/>
      <w:jc w:val="right"/>
      <w:rPr>
        <w:rFonts w:ascii="Arial" w:hAnsi="Arial" w:cs="Arial"/>
        <w:color w:val="365F91" w:themeColor="accent1" w:themeShade="BF"/>
        <w:spacing w:val="-2"/>
        <w:sz w:val="20"/>
      </w:rPr>
    </w:pPr>
    <w:r w:rsidRPr="002F1D81">
      <w:rPr>
        <w:color w:val="365F91" w:themeColor="accent1" w:themeShade="BF"/>
      </w:rPr>
      <w:tab/>
    </w:r>
    <w:hyperlink r:id="rId3" w:history="1">
      <w:r w:rsidRPr="002F1D81">
        <w:rPr>
          <w:rStyle w:val="Hyperlink"/>
          <w:rFonts w:ascii="Arial" w:hAnsi="Arial" w:cs="Arial"/>
          <w:color w:val="365F91" w:themeColor="accent1" w:themeShade="BF"/>
          <w:spacing w:val="-2"/>
          <w:sz w:val="20"/>
        </w:rPr>
        <w:t>www.jys.org.uk</w:t>
      </w:r>
    </w:hyperlink>
    <w:r w:rsidRPr="002F1D81">
      <w:rPr>
        <w:rFonts w:ascii="Arial" w:hAnsi="Arial" w:cs="Arial"/>
        <w:color w:val="365F91" w:themeColor="accent1" w:themeShade="BF"/>
        <w:spacing w:val="-2"/>
        <w:sz w:val="20"/>
      </w:rPr>
      <w:t xml:space="preserve"> </w:t>
    </w:r>
  </w:p>
  <w:p w:rsidR="00DD529B" w:rsidRDefault="00DD529B" w:rsidP="006220FF">
    <w:pPr>
      <w:tabs>
        <w:tab w:val="center" w:pos="5507"/>
      </w:tabs>
      <w:suppressAutoHyphens/>
      <w:ind w:right="-397"/>
      <w:jc w:val="right"/>
      <w:rPr>
        <w:rStyle w:val="Hyperlink"/>
        <w:rFonts w:ascii="Arial" w:hAnsi="Arial" w:cs="Arial"/>
        <w:color w:val="365F91" w:themeColor="accent1" w:themeShade="BF"/>
        <w:spacing w:val="-2"/>
        <w:sz w:val="20"/>
      </w:rPr>
    </w:pPr>
    <w:r w:rsidRPr="002F1D81">
      <w:rPr>
        <w:rFonts w:ascii="Arial" w:hAnsi="Arial" w:cs="Arial"/>
        <w:color w:val="365F91" w:themeColor="accent1" w:themeShade="BF"/>
        <w:spacing w:val="-2"/>
        <w:sz w:val="20"/>
      </w:rPr>
      <w:tab/>
    </w:r>
    <w:proofErr w:type="gramStart"/>
    <w:r w:rsidRPr="002F1D81">
      <w:rPr>
        <w:rFonts w:ascii="Arial" w:hAnsi="Arial" w:cs="Arial"/>
        <w:color w:val="365F91" w:themeColor="accent1" w:themeShade="BF"/>
        <w:spacing w:val="-2"/>
        <w:sz w:val="20"/>
      </w:rPr>
      <w:t>e-mail</w:t>
    </w:r>
    <w:proofErr w:type="gramEnd"/>
    <w:r w:rsidRPr="002F1D81">
      <w:rPr>
        <w:rFonts w:ascii="Arial" w:hAnsi="Arial" w:cs="Arial"/>
        <w:color w:val="365F91" w:themeColor="accent1" w:themeShade="BF"/>
        <w:spacing w:val="-2"/>
        <w:sz w:val="20"/>
      </w:rPr>
      <w:t xml:space="preserve">: </w:t>
    </w:r>
    <w:hyperlink r:id="rId4" w:history="1">
      <w:r w:rsidRPr="002F1D81">
        <w:rPr>
          <w:rStyle w:val="Hyperlink"/>
          <w:rFonts w:ascii="Arial" w:hAnsi="Arial" w:cs="Arial"/>
          <w:color w:val="365F91" w:themeColor="accent1" w:themeShade="BF"/>
          <w:spacing w:val="-2"/>
          <w:sz w:val="20"/>
        </w:rPr>
        <w:t>office@jys.org.uk</w:t>
      </w:r>
    </w:hyperlink>
  </w:p>
  <w:p w:rsidR="00DD529B" w:rsidRPr="00772EAD" w:rsidRDefault="00DD529B" w:rsidP="00772EAD">
    <w:pPr>
      <w:tabs>
        <w:tab w:val="center" w:pos="5507"/>
      </w:tabs>
      <w:suppressAutoHyphens/>
      <w:ind w:right="-397"/>
      <w:jc w:val="center"/>
      <w:rPr>
        <w:rFonts w:ascii="Arial" w:hAnsi="Arial" w:cs="Arial"/>
        <w:b/>
        <w:color w:val="365F91" w:themeColor="accent1" w:themeShade="BF"/>
        <w:spacing w:val="-2"/>
      </w:rPr>
    </w:pPr>
    <w:proofErr w:type="gramStart"/>
    <w:r w:rsidRPr="00772EAD">
      <w:rPr>
        <w:rStyle w:val="Hyperlink"/>
        <w:rFonts w:ascii="Arial" w:hAnsi="Arial" w:cs="Arial"/>
        <w:b/>
        <w:color w:val="365F91" w:themeColor="accent1" w:themeShade="BF"/>
        <w:spacing w:val="-2"/>
        <w:u w:val="none"/>
      </w:rPr>
      <w:t>Aspire  ~</w:t>
    </w:r>
    <w:proofErr w:type="gramEnd"/>
    <w:r w:rsidRPr="00772EAD">
      <w:rPr>
        <w:rStyle w:val="Hyperlink"/>
        <w:rFonts w:ascii="Arial" w:hAnsi="Arial" w:cs="Arial"/>
        <w:b/>
        <w:color w:val="365F91" w:themeColor="accent1" w:themeShade="BF"/>
        <w:spacing w:val="-2"/>
        <w:u w:val="none"/>
      </w:rPr>
      <w:t xml:space="preserve">  Respect  ~  Enjoy</w:t>
    </w:r>
    <w:r>
      <w:rPr>
        <w:noProof/>
        <w:lang w:eastAsia="en-GB"/>
      </w:rPr>
      <w:drawing>
        <wp:anchor distT="0" distB="0" distL="114300" distR="114300" simplePos="0" relativeHeight="251670528" behindDoc="1" locked="0" layoutInCell="1" allowOverlap="1" wp14:anchorId="5B9B9D5A" wp14:editId="7BF07A6E">
          <wp:simplePos x="0" y="0"/>
          <wp:positionH relativeFrom="column">
            <wp:posOffset>-553085</wp:posOffset>
          </wp:positionH>
          <wp:positionV relativeFrom="paragraph">
            <wp:posOffset>421005</wp:posOffset>
          </wp:positionV>
          <wp:extent cx="7029450" cy="7200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e mock up logo ghost.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9450" cy="7200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29B" w:rsidRDefault="00DD5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2EA8"/>
    <w:multiLevelType w:val="hybridMultilevel"/>
    <w:tmpl w:val="80BAC9F8"/>
    <w:lvl w:ilvl="0" w:tplc="9A74FCE4">
      <w:numFmt w:val="bullet"/>
      <w:lvlText w:val="-"/>
      <w:lvlJc w:val="left"/>
      <w:pPr>
        <w:ind w:left="435" w:hanging="360"/>
      </w:pPr>
      <w:rPr>
        <w:rFonts w:ascii="SassoonPrimaryInfant" w:eastAsia="Times New Roman" w:hAnsi="SassoonPrimaryInfant"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nsid w:val="07A03380"/>
    <w:multiLevelType w:val="hybridMultilevel"/>
    <w:tmpl w:val="C7C2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1605F3"/>
    <w:multiLevelType w:val="hybridMultilevel"/>
    <w:tmpl w:val="C2EC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47223F"/>
    <w:multiLevelType w:val="singleLevel"/>
    <w:tmpl w:val="1A9AD5CC"/>
    <w:lvl w:ilvl="0">
      <w:start w:val="1"/>
      <w:numFmt w:val="decimal"/>
      <w:lvlText w:val="%1."/>
      <w:lvlJc w:val="left"/>
      <w:pPr>
        <w:tabs>
          <w:tab w:val="num" w:pos="1325"/>
        </w:tabs>
        <w:ind w:left="1325" w:hanging="360"/>
      </w:pPr>
      <w:rPr>
        <w:rFonts w:hint="default"/>
      </w:rPr>
    </w:lvl>
  </w:abstractNum>
  <w:abstractNum w:abstractNumId="4">
    <w:nsid w:val="1F8C78A5"/>
    <w:multiLevelType w:val="hybridMultilevel"/>
    <w:tmpl w:val="2D2C4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CBC5691"/>
    <w:multiLevelType w:val="hybridMultilevel"/>
    <w:tmpl w:val="7C88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522AC2"/>
    <w:multiLevelType w:val="hybridMultilevel"/>
    <w:tmpl w:val="661248C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7">
    <w:nsid w:val="576747B7"/>
    <w:multiLevelType w:val="hybridMultilevel"/>
    <w:tmpl w:val="E5C8D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61BD6B67"/>
    <w:multiLevelType w:val="hybridMultilevel"/>
    <w:tmpl w:val="433E37C0"/>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9">
    <w:nsid w:val="71A50BCA"/>
    <w:multiLevelType w:val="hybridMultilevel"/>
    <w:tmpl w:val="5F26C856"/>
    <w:lvl w:ilvl="0" w:tplc="0C1608F0">
      <w:numFmt w:val="bullet"/>
      <w:lvlText w:val="-"/>
      <w:lvlJc w:val="left"/>
      <w:pPr>
        <w:ind w:left="-66" w:hanging="360"/>
      </w:pPr>
      <w:rPr>
        <w:rFonts w:ascii="SassoonPrimaryInfant" w:eastAsia="Times New Roman" w:hAnsi="SassoonPrimaryInfant" w:cs="Times New Roman"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0">
    <w:nsid w:val="7F7D4133"/>
    <w:multiLevelType w:val="hybridMultilevel"/>
    <w:tmpl w:val="F6AA60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8"/>
  </w:num>
  <w:num w:numId="6">
    <w:abstractNumId w:val="6"/>
  </w:num>
  <w:num w:numId="7">
    <w:abstractNumId w:val="10"/>
  </w:num>
  <w:num w:numId="8">
    <w:abstractNumId w:val="4"/>
  </w:num>
  <w:num w:numId="9">
    <w:abstractNumId w:val="7"/>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118"/>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3B"/>
    <w:rsid w:val="00001EEA"/>
    <w:rsid w:val="00011954"/>
    <w:rsid w:val="0001199A"/>
    <w:rsid w:val="00020DC0"/>
    <w:rsid w:val="000216A6"/>
    <w:rsid w:val="000256D6"/>
    <w:rsid w:val="000256E9"/>
    <w:rsid w:val="00030303"/>
    <w:rsid w:val="00032F16"/>
    <w:rsid w:val="00033C09"/>
    <w:rsid w:val="000353F7"/>
    <w:rsid w:val="0003620F"/>
    <w:rsid w:val="000362F2"/>
    <w:rsid w:val="000372DF"/>
    <w:rsid w:val="000402DD"/>
    <w:rsid w:val="00041472"/>
    <w:rsid w:val="0005045A"/>
    <w:rsid w:val="000674E8"/>
    <w:rsid w:val="00077550"/>
    <w:rsid w:val="000863F7"/>
    <w:rsid w:val="00086F8C"/>
    <w:rsid w:val="00094E7D"/>
    <w:rsid w:val="00095E20"/>
    <w:rsid w:val="000A6426"/>
    <w:rsid w:val="000B0493"/>
    <w:rsid w:val="000B1887"/>
    <w:rsid w:val="000B1CFF"/>
    <w:rsid w:val="000B3483"/>
    <w:rsid w:val="000B374B"/>
    <w:rsid w:val="000B4697"/>
    <w:rsid w:val="000D0893"/>
    <w:rsid w:val="000E029A"/>
    <w:rsid w:val="000E1727"/>
    <w:rsid w:val="000E3868"/>
    <w:rsid w:val="000E724B"/>
    <w:rsid w:val="000E762E"/>
    <w:rsid w:val="000F1503"/>
    <w:rsid w:val="000F279C"/>
    <w:rsid w:val="000F5A1F"/>
    <w:rsid w:val="001079E5"/>
    <w:rsid w:val="00110564"/>
    <w:rsid w:val="001223AF"/>
    <w:rsid w:val="00125A7B"/>
    <w:rsid w:val="00125DEF"/>
    <w:rsid w:val="001313C3"/>
    <w:rsid w:val="001320C3"/>
    <w:rsid w:val="001332D1"/>
    <w:rsid w:val="0013415A"/>
    <w:rsid w:val="00134516"/>
    <w:rsid w:val="00141EAF"/>
    <w:rsid w:val="00143FCF"/>
    <w:rsid w:val="001440BE"/>
    <w:rsid w:val="001450D9"/>
    <w:rsid w:val="001478C6"/>
    <w:rsid w:val="00147F95"/>
    <w:rsid w:val="001510FB"/>
    <w:rsid w:val="00154443"/>
    <w:rsid w:val="0015567A"/>
    <w:rsid w:val="00156BBA"/>
    <w:rsid w:val="00162C85"/>
    <w:rsid w:val="00163776"/>
    <w:rsid w:val="00164F3B"/>
    <w:rsid w:val="00174AA4"/>
    <w:rsid w:val="00177A53"/>
    <w:rsid w:val="001801D3"/>
    <w:rsid w:val="001969BA"/>
    <w:rsid w:val="00196C05"/>
    <w:rsid w:val="001B4086"/>
    <w:rsid w:val="001C4C4B"/>
    <w:rsid w:val="001C5159"/>
    <w:rsid w:val="001D7F61"/>
    <w:rsid w:val="001E6AF3"/>
    <w:rsid w:val="001F3242"/>
    <w:rsid w:val="001F449D"/>
    <w:rsid w:val="001F6966"/>
    <w:rsid w:val="001F7297"/>
    <w:rsid w:val="002062F9"/>
    <w:rsid w:val="00206719"/>
    <w:rsid w:val="0021256B"/>
    <w:rsid w:val="00213B97"/>
    <w:rsid w:val="002179C3"/>
    <w:rsid w:val="0022021F"/>
    <w:rsid w:val="002207B2"/>
    <w:rsid w:val="00223C48"/>
    <w:rsid w:val="00231072"/>
    <w:rsid w:val="00231C2A"/>
    <w:rsid w:val="0024354E"/>
    <w:rsid w:val="00245DE2"/>
    <w:rsid w:val="00247839"/>
    <w:rsid w:val="002554DE"/>
    <w:rsid w:val="0025607C"/>
    <w:rsid w:val="002567E8"/>
    <w:rsid w:val="00260593"/>
    <w:rsid w:val="002609B0"/>
    <w:rsid w:val="002615DC"/>
    <w:rsid w:val="00272C3E"/>
    <w:rsid w:val="00273FCD"/>
    <w:rsid w:val="00285644"/>
    <w:rsid w:val="00290086"/>
    <w:rsid w:val="00293F66"/>
    <w:rsid w:val="002A0841"/>
    <w:rsid w:val="002A1925"/>
    <w:rsid w:val="002A62AE"/>
    <w:rsid w:val="002B26A0"/>
    <w:rsid w:val="002B3D0A"/>
    <w:rsid w:val="002B672F"/>
    <w:rsid w:val="002C3055"/>
    <w:rsid w:val="002C4684"/>
    <w:rsid w:val="002D4837"/>
    <w:rsid w:val="002D4A40"/>
    <w:rsid w:val="002D4A74"/>
    <w:rsid w:val="002E15B3"/>
    <w:rsid w:val="002E254D"/>
    <w:rsid w:val="002E2C19"/>
    <w:rsid w:val="002E363C"/>
    <w:rsid w:val="002E5731"/>
    <w:rsid w:val="002F1D81"/>
    <w:rsid w:val="003073E3"/>
    <w:rsid w:val="00313CB2"/>
    <w:rsid w:val="00316CD8"/>
    <w:rsid w:val="003228FB"/>
    <w:rsid w:val="0034270D"/>
    <w:rsid w:val="00347710"/>
    <w:rsid w:val="003478DA"/>
    <w:rsid w:val="0035120E"/>
    <w:rsid w:val="003523B5"/>
    <w:rsid w:val="00352B1A"/>
    <w:rsid w:val="00353267"/>
    <w:rsid w:val="00373BB3"/>
    <w:rsid w:val="00376ECA"/>
    <w:rsid w:val="00381878"/>
    <w:rsid w:val="00393026"/>
    <w:rsid w:val="00393A9C"/>
    <w:rsid w:val="003A092B"/>
    <w:rsid w:val="003A333E"/>
    <w:rsid w:val="003A41A3"/>
    <w:rsid w:val="003A6833"/>
    <w:rsid w:val="003B053B"/>
    <w:rsid w:val="003B75E9"/>
    <w:rsid w:val="003C04A2"/>
    <w:rsid w:val="003C71C4"/>
    <w:rsid w:val="003D0CA3"/>
    <w:rsid w:val="003D14BC"/>
    <w:rsid w:val="003D47FE"/>
    <w:rsid w:val="003D4EC2"/>
    <w:rsid w:val="003E4A5E"/>
    <w:rsid w:val="00415517"/>
    <w:rsid w:val="004227F9"/>
    <w:rsid w:val="004245D0"/>
    <w:rsid w:val="00424AB6"/>
    <w:rsid w:val="0042624C"/>
    <w:rsid w:val="004316F9"/>
    <w:rsid w:val="00435524"/>
    <w:rsid w:val="00436E2D"/>
    <w:rsid w:val="00444248"/>
    <w:rsid w:val="00453EF9"/>
    <w:rsid w:val="0045540B"/>
    <w:rsid w:val="004570BA"/>
    <w:rsid w:val="004606EB"/>
    <w:rsid w:val="004611FA"/>
    <w:rsid w:val="00464C2D"/>
    <w:rsid w:val="0047174E"/>
    <w:rsid w:val="00473722"/>
    <w:rsid w:val="004863A9"/>
    <w:rsid w:val="00487F14"/>
    <w:rsid w:val="004907A9"/>
    <w:rsid w:val="00491DD4"/>
    <w:rsid w:val="00494019"/>
    <w:rsid w:val="004A1689"/>
    <w:rsid w:val="004A39BB"/>
    <w:rsid w:val="004A4282"/>
    <w:rsid w:val="004B0FB9"/>
    <w:rsid w:val="004B13DE"/>
    <w:rsid w:val="004B2B3D"/>
    <w:rsid w:val="004C2119"/>
    <w:rsid w:val="004C49C8"/>
    <w:rsid w:val="004D008C"/>
    <w:rsid w:val="004D261B"/>
    <w:rsid w:val="004D41BF"/>
    <w:rsid w:val="004D5525"/>
    <w:rsid w:val="004D6EE3"/>
    <w:rsid w:val="004D71F9"/>
    <w:rsid w:val="004E6A7A"/>
    <w:rsid w:val="004E6C3F"/>
    <w:rsid w:val="004F1392"/>
    <w:rsid w:val="004F1E21"/>
    <w:rsid w:val="004F387D"/>
    <w:rsid w:val="004F4AB3"/>
    <w:rsid w:val="004F77DE"/>
    <w:rsid w:val="0052650B"/>
    <w:rsid w:val="00527775"/>
    <w:rsid w:val="005277F7"/>
    <w:rsid w:val="00535CEA"/>
    <w:rsid w:val="005424B6"/>
    <w:rsid w:val="0054338F"/>
    <w:rsid w:val="00543B5A"/>
    <w:rsid w:val="005447AA"/>
    <w:rsid w:val="00546B92"/>
    <w:rsid w:val="0055357F"/>
    <w:rsid w:val="00554CFD"/>
    <w:rsid w:val="00557F21"/>
    <w:rsid w:val="00563DC9"/>
    <w:rsid w:val="00564DC8"/>
    <w:rsid w:val="005762E0"/>
    <w:rsid w:val="00577E5D"/>
    <w:rsid w:val="00580AD8"/>
    <w:rsid w:val="00585801"/>
    <w:rsid w:val="00587425"/>
    <w:rsid w:val="00590376"/>
    <w:rsid w:val="005967C0"/>
    <w:rsid w:val="005A3F61"/>
    <w:rsid w:val="005A4108"/>
    <w:rsid w:val="005A7BDE"/>
    <w:rsid w:val="005B3E14"/>
    <w:rsid w:val="005B4C0E"/>
    <w:rsid w:val="005B7B80"/>
    <w:rsid w:val="005C2084"/>
    <w:rsid w:val="005D2FD3"/>
    <w:rsid w:val="005D3011"/>
    <w:rsid w:val="005E3063"/>
    <w:rsid w:val="005E458A"/>
    <w:rsid w:val="005E4C07"/>
    <w:rsid w:val="005F3FF9"/>
    <w:rsid w:val="005F68AD"/>
    <w:rsid w:val="0060352A"/>
    <w:rsid w:val="006100DA"/>
    <w:rsid w:val="00611E9E"/>
    <w:rsid w:val="0062100F"/>
    <w:rsid w:val="0062203D"/>
    <w:rsid w:val="006220FF"/>
    <w:rsid w:val="00643702"/>
    <w:rsid w:val="0064537B"/>
    <w:rsid w:val="00650DC2"/>
    <w:rsid w:val="006515D9"/>
    <w:rsid w:val="00654401"/>
    <w:rsid w:val="00654BB9"/>
    <w:rsid w:val="00654DA5"/>
    <w:rsid w:val="006552DC"/>
    <w:rsid w:val="00657DC6"/>
    <w:rsid w:val="00660F18"/>
    <w:rsid w:val="006614AE"/>
    <w:rsid w:val="0066295E"/>
    <w:rsid w:val="00665174"/>
    <w:rsid w:val="00667B01"/>
    <w:rsid w:val="00672FEB"/>
    <w:rsid w:val="0067315D"/>
    <w:rsid w:val="00680DBF"/>
    <w:rsid w:val="00685912"/>
    <w:rsid w:val="00685D40"/>
    <w:rsid w:val="00690666"/>
    <w:rsid w:val="006965C7"/>
    <w:rsid w:val="00696656"/>
    <w:rsid w:val="006A2317"/>
    <w:rsid w:val="006B2878"/>
    <w:rsid w:val="006B7F5B"/>
    <w:rsid w:val="006C0F30"/>
    <w:rsid w:val="006C120B"/>
    <w:rsid w:val="006C242A"/>
    <w:rsid w:val="006C3D89"/>
    <w:rsid w:val="006C6CF6"/>
    <w:rsid w:val="006D07EE"/>
    <w:rsid w:val="006D14A2"/>
    <w:rsid w:val="006D22A6"/>
    <w:rsid w:val="006D30F7"/>
    <w:rsid w:val="006D3708"/>
    <w:rsid w:val="006D3E54"/>
    <w:rsid w:val="006D59A6"/>
    <w:rsid w:val="006D5E48"/>
    <w:rsid w:val="006E13C0"/>
    <w:rsid w:val="006E15B9"/>
    <w:rsid w:val="00701636"/>
    <w:rsid w:val="00702D92"/>
    <w:rsid w:val="00705DA0"/>
    <w:rsid w:val="007110F0"/>
    <w:rsid w:val="007116B3"/>
    <w:rsid w:val="00712571"/>
    <w:rsid w:val="0071681E"/>
    <w:rsid w:val="00734B80"/>
    <w:rsid w:val="00736EE0"/>
    <w:rsid w:val="00737ABE"/>
    <w:rsid w:val="00740CF9"/>
    <w:rsid w:val="007414DD"/>
    <w:rsid w:val="00741927"/>
    <w:rsid w:val="00745158"/>
    <w:rsid w:val="00755E72"/>
    <w:rsid w:val="00762AB6"/>
    <w:rsid w:val="00772552"/>
    <w:rsid w:val="00772EAD"/>
    <w:rsid w:val="00787C3F"/>
    <w:rsid w:val="007926CD"/>
    <w:rsid w:val="007945E5"/>
    <w:rsid w:val="007A3706"/>
    <w:rsid w:val="007A3BD5"/>
    <w:rsid w:val="007A5A2C"/>
    <w:rsid w:val="007B1AF8"/>
    <w:rsid w:val="007C0033"/>
    <w:rsid w:val="007C3E24"/>
    <w:rsid w:val="007D05C7"/>
    <w:rsid w:val="007D3D9D"/>
    <w:rsid w:val="007E538D"/>
    <w:rsid w:val="007F360A"/>
    <w:rsid w:val="007F3F22"/>
    <w:rsid w:val="007F7018"/>
    <w:rsid w:val="00800AB6"/>
    <w:rsid w:val="00801B38"/>
    <w:rsid w:val="00801BAE"/>
    <w:rsid w:val="008042F6"/>
    <w:rsid w:val="008062BE"/>
    <w:rsid w:val="0080673E"/>
    <w:rsid w:val="00811628"/>
    <w:rsid w:val="00814466"/>
    <w:rsid w:val="00815271"/>
    <w:rsid w:val="008166D5"/>
    <w:rsid w:val="00827E0C"/>
    <w:rsid w:val="008420A6"/>
    <w:rsid w:val="008448F0"/>
    <w:rsid w:val="008563D3"/>
    <w:rsid w:val="008655F8"/>
    <w:rsid w:val="00870611"/>
    <w:rsid w:val="0087657B"/>
    <w:rsid w:val="008869EA"/>
    <w:rsid w:val="00887BB8"/>
    <w:rsid w:val="008947AF"/>
    <w:rsid w:val="008A0E23"/>
    <w:rsid w:val="008A374B"/>
    <w:rsid w:val="008B3831"/>
    <w:rsid w:val="008C33ED"/>
    <w:rsid w:val="008C419D"/>
    <w:rsid w:val="008C566B"/>
    <w:rsid w:val="008D0F36"/>
    <w:rsid w:val="008D312D"/>
    <w:rsid w:val="008D4F44"/>
    <w:rsid w:val="008D5042"/>
    <w:rsid w:val="008D7C41"/>
    <w:rsid w:val="008E5A7E"/>
    <w:rsid w:val="0091092A"/>
    <w:rsid w:val="00910F75"/>
    <w:rsid w:val="00914352"/>
    <w:rsid w:val="009210A7"/>
    <w:rsid w:val="00924998"/>
    <w:rsid w:val="00927453"/>
    <w:rsid w:val="0093027B"/>
    <w:rsid w:val="009339CF"/>
    <w:rsid w:val="00935E15"/>
    <w:rsid w:val="00937534"/>
    <w:rsid w:val="009442D7"/>
    <w:rsid w:val="0095441B"/>
    <w:rsid w:val="0096097C"/>
    <w:rsid w:val="00970811"/>
    <w:rsid w:val="009709AB"/>
    <w:rsid w:val="0097237F"/>
    <w:rsid w:val="00972B9C"/>
    <w:rsid w:val="00975140"/>
    <w:rsid w:val="009806DA"/>
    <w:rsid w:val="009901CA"/>
    <w:rsid w:val="00993C37"/>
    <w:rsid w:val="009A1526"/>
    <w:rsid w:val="009A4B93"/>
    <w:rsid w:val="009A68F4"/>
    <w:rsid w:val="009B163D"/>
    <w:rsid w:val="009B19C3"/>
    <w:rsid w:val="009B33FC"/>
    <w:rsid w:val="009B5FBC"/>
    <w:rsid w:val="009B7926"/>
    <w:rsid w:val="009C1EB1"/>
    <w:rsid w:val="009C42D1"/>
    <w:rsid w:val="009C4E04"/>
    <w:rsid w:val="009C740C"/>
    <w:rsid w:val="009D1210"/>
    <w:rsid w:val="009D318E"/>
    <w:rsid w:val="009D59C1"/>
    <w:rsid w:val="009D7259"/>
    <w:rsid w:val="009E0443"/>
    <w:rsid w:val="009E6F21"/>
    <w:rsid w:val="009F6583"/>
    <w:rsid w:val="00A03363"/>
    <w:rsid w:val="00A05327"/>
    <w:rsid w:val="00A062DB"/>
    <w:rsid w:val="00A24169"/>
    <w:rsid w:val="00A2618F"/>
    <w:rsid w:val="00A34C88"/>
    <w:rsid w:val="00A37875"/>
    <w:rsid w:val="00A41C09"/>
    <w:rsid w:val="00A53CEB"/>
    <w:rsid w:val="00A60618"/>
    <w:rsid w:val="00A62467"/>
    <w:rsid w:val="00A67764"/>
    <w:rsid w:val="00A71084"/>
    <w:rsid w:val="00A7363E"/>
    <w:rsid w:val="00A80312"/>
    <w:rsid w:val="00A93F34"/>
    <w:rsid w:val="00A945FD"/>
    <w:rsid w:val="00A95AFC"/>
    <w:rsid w:val="00A966F7"/>
    <w:rsid w:val="00AA0AD9"/>
    <w:rsid w:val="00AC0462"/>
    <w:rsid w:val="00AC257A"/>
    <w:rsid w:val="00AC69AD"/>
    <w:rsid w:val="00AE1BDB"/>
    <w:rsid w:val="00AE4077"/>
    <w:rsid w:val="00AF3AD5"/>
    <w:rsid w:val="00AF54C8"/>
    <w:rsid w:val="00AF676C"/>
    <w:rsid w:val="00B014B8"/>
    <w:rsid w:val="00B03EE4"/>
    <w:rsid w:val="00B05824"/>
    <w:rsid w:val="00B06678"/>
    <w:rsid w:val="00B06A38"/>
    <w:rsid w:val="00B1060F"/>
    <w:rsid w:val="00B16ECA"/>
    <w:rsid w:val="00B2091A"/>
    <w:rsid w:val="00B20D4C"/>
    <w:rsid w:val="00B30C51"/>
    <w:rsid w:val="00B34495"/>
    <w:rsid w:val="00B40C07"/>
    <w:rsid w:val="00B42AC5"/>
    <w:rsid w:val="00B42F6D"/>
    <w:rsid w:val="00B43594"/>
    <w:rsid w:val="00B47857"/>
    <w:rsid w:val="00B5077A"/>
    <w:rsid w:val="00B70EF9"/>
    <w:rsid w:val="00B73ABD"/>
    <w:rsid w:val="00B74DA7"/>
    <w:rsid w:val="00B80A1B"/>
    <w:rsid w:val="00B90202"/>
    <w:rsid w:val="00B955A3"/>
    <w:rsid w:val="00B962F2"/>
    <w:rsid w:val="00BA5C6F"/>
    <w:rsid w:val="00BB5C51"/>
    <w:rsid w:val="00BC1ED4"/>
    <w:rsid w:val="00BD01BF"/>
    <w:rsid w:val="00BD35A4"/>
    <w:rsid w:val="00BD4ECE"/>
    <w:rsid w:val="00BE0685"/>
    <w:rsid w:val="00BE44DF"/>
    <w:rsid w:val="00BE6CB2"/>
    <w:rsid w:val="00BF269A"/>
    <w:rsid w:val="00BF41F3"/>
    <w:rsid w:val="00BF4551"/>
    <w:rsid w:val="00C01D6E"/>
    <w:rsid w:val="00C022FB"/>
    <w:rsid w:val="00C037CB"/>
    <w:rsid w:val="00C042B3"/>
    <w:rsid w:val="00C05B04"/>
    <w:rsid w:val="00C23B8C"/>
    <w:rsid w:val="00C258A6"/>
    <w:rsid w:val="00C34E2C"/>
    <w:rsid w:val="00C365A6"/>
    <w:rsid w:val="00C3723F"/>
    <w:rsid w:val="00C37CDC"/>
    <w:rsid w:val="00C41DE5"/>
    <w:rsid w:val="00C430C4"/>
    <w:rsid w:val="00C442B5"/>
    <w:rsid w:val="00C44D90"/>
    <w:rsid w:val="00C45E48"/>
    <w:rsid w:val="00C461F9"/>
    <w:rsid w:val="00C50CBB"/>
    <w:rsid w:val="00C56D52"/>
    <w:rsid w:val="00C71E69"/>
    <w:rsid w:val="00C7425B"/>
    <w:rsid w:val="00C77403"/>
    <w:rsid w:val="00C84758"/>
    <w:rsid w:val="00C86A0E"/>
    <w:rsid w:val="00C936FE"/>
    <w:rsid w:val="00C95045"/>
    <w:rsid w:val="00C96119"/>
    <w:rsid w:val="00C962C8"/>
    <w:rsid w:val="00CA2031"/>
    <w:rsid w:val="00CA2EF7"/>
    <w:rsid w:val="00CA6F28"/>
    <w:rsid w:val="00CB2E3C"/>
    <w:rsid w:val="00CB32DC"/>
    <w:rsid w:val="00CB6D4D"/>
    <w:rsid w:val="00CB7874"/>
    <w:rsid w:val="00CC1FE1"/>
    <w:rsid w:val="00CC4033"/>
    <w:rsid w:val="00CC491C"/>
    <w:rsid w:val="00CC553B"/>
    <w:rsid w:val="00CC6118"/>
    <w:rsid w:val="00CD366F"/>
    <w:rsid w:val="00CD3C32"/>
    <w:rsid w:val="00CE1772"/>
    <w:rsid w:val="00CE5F37"/>
    <w:rsid w:val="00CF0FDB"/>
    <w:rsid w:val="00CF4E7C"/>
    <w:rsid w:val="00CF6FC3"/>
    <w:rsid w:val="00D01C6E"/>
    <w:rsid w:val="00D03051"/>
    <w:rsid w:val="00D044EC"/>
    <w:rsid w:val="00D0789C"/>
    <w:rsid w:val="00D10A0A"/>
    <w:rsid w:val="00D153F6"/>
    <w:rsid w:val="00D16B89"/>
    <w:rsid w:val="00D25A72"/>
    <w:rsid w:val="00D324AB"/>
    <w:rsid w:val="00D36091"/>
    <w:rsid w:val="00D42169"/>
    <w:rsid w:val="00D51748"/>
    <w:rsid w:val="00D534E8"/>
    <w:rsid w:val="00D55B87"/>
    <w:rsid w:val="00D63FD2"/>
    <w:rsid w:val="00D66133"/>
    <w:rsid w:val="00D74F0A"/>
    <w:rsid w:val="00D76D0D"/>
    <w:rsid w:val="00D826A6"/>
    <w:rsid w:val="00D82BE4"/>
    <w:rsid w:val="00D87C4B"/>
    <w:rsid w:val="00D9712A"/>
    <w:rsid w:val="00DA0F5E"/>
    <w:rsid w:val="00DA774A"/>
    <w:rsid w:val="00DB2E7E"/>
    <w:rsid w:val="00DB67EB"/>
    <w:rsid w:val="00DB7810"/>
    <w:rsid w:val="00DC6A46"/>
    <w:rsid w:val="00DD3F6F"/>
    <w:rsid w:val="00DD529B"/>
    <w:rsid w:val="00DE0734"/>
    <w:rsid w:val="00DE0C94"/>
    <w:rsid w:val="00DE580C"/>
    <w:rsid w:val="00DF67E9"/>
    <w:rsid w:val="00DF76B1"/>
    <w:rsid w:val="00E009F0"/>
    <w:rsid w:val="00E01D99"/>
    <w:rsid w:val="00E03282"/>
    <w:rsid w:val="00E12042"/>
    <w:rsid w:val="00E13AF1"/>
    <w:rsid w:val="00E252C9"/>
    <w:rsid w:val="00E274A0"/>
    <w:rsid w:val="00E3257E"/>
    <w:rsid w:val="00E33859"/>
    <w:rsid w:val="00E41D54"/>
    <w:rsid w:val="00E4285F"/>
    <w:rsid w:val="00E442D5"/>
    <w:rsid w:val="00E6706F"/>
    <w:rsid w:val="00E71033"/>
    <w:rsid w:val="00E764DC"/>
    <w:rsid w:val="00E901AF"/>
    <w:rsid w:val="00E90C3A"/>
    <w:rsid w:val="00E9191B"/>
    <w:rsid w:val="00E960EC"/>
    <w:rsid w:val="00EB180C"/>
    <w:rsid w:val="00EB3A9F"/>
    <w:rsid w:val="00EB4E4A"/>
    <w:rsid w:val="00EB5387"/>
    <w:rsid w:val="00EB6DFE"/>
    <w:rsid w:val="00EB7307"/>
    <w:rsid w:val="00EC3A37"/>
    <w:rsid w:val="00EC43F1"/>
    <w:rsid w:val="00ED0704"/>
    <w:rsid w:val="00ED3B73"/>
    <w:rsid w:val="00EE0CC9"/>
    <w:rsid w:val="00EE4BCF"/>
    <w:rsid w:val="00EF7C93"/>
    <w:rsid w:val="00F03D43"/>
    <w:rsid w:val="00F040DC"/>
    <w:rsid w:val="00F06F22"/>
    <w:rsid w:val="00F07126"/>
    <w:rsid w:val="00F07678"/>
    <w:rsid w:val="00F12FC5"/>
    <w:rsid w:val="00F321FA"/>
    <w:rsid w:val="00F3224D"/>
    <w:rsid w:val="00F32534"/>
    <w:rsid w:val="00F4297B"/>
    <w:rsid w:val="00F531B1"/>
    <w:rsid w:val="00F55702"/>
    <w:rsid w:val="00F623E4"/>
    <w:rsid w:val="00F672B3"/>
    <w:rsid w:val="00F722D9"/>
    <w:rsid w:val="00F810D3"/>
    <w:rsid w:val="00F823AD"/>
    <w:rsid w:val="00F85D2D"/>
    <w:rsid w:val="00F9114E"/>
    <w:rsid w:val="00F97552"/>
    <w:rsid w:val="00FA12B1"/>
    <w:rsid w:val="00FA255F"/>
    <w:rsid w:val="00FA3BDE"/>
    <w:rsid w:val="00FA487D"/>
    <w:rsid w:val="00FA5C4D"/>
    <w:rsid w:val="00FA7C30"/>
    <w:rsid w:val="00FB3A94"/>
    <w:rsid w:val="00FB5B7D"/>
    <w:rsid w:val="00FB6AB2"/>
    <w:rsid w:val="00FC58DC"/>
    <w:rsid w:val="00FD079A"/>
    <w:rsid w:val="00FD46B4"/>
    <w:rsid w:val="00FD4A3D"/>
    <w:rsid w:val="00FE4385"/>
    <w:rsid w:val="00FF6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eastAsia="en-US"/>
    </w:rPr>
  </w:style>
  <w:style w:type="paragraph" w:styleId="Heading1">
    <w:name w:val="heading 1"/>
    <w:basedOn w:val="Normal"/>
    <w:next w:val="Normal"/>
    <w:qFormat/>
    <w:pPr>
      <w:keepNext/>
      <w:tabs>
        <w:tab w:val="left" w:pos="-720"/>
      </w:tabs>
      <w:suppressAutoHyphens/>
      <w:ind w:right="1023"/>
      <w:jc w:val="center"/>
      <w:outlineLvl w:val="0"/>
    </w:pPr>
    <w:rPr>
      <w:rFonts w:ascii="Times New Roman" w:hAnsi="Times New Roman"/>
      <w:b/>
      <w:spacing w:val="-3"/>
      <w:u w:val="single"/>
    </w:rPr>
  </w:style>
  <w:style w:type="paragraph" w:styleId="Heading2">
    <w:name w:val="heading 2"/>
    <w:basedOn w:val="Normal"/>
    <w:next w:val="Normal"/>
    <w:qFormat/>
    <w:pPr>
      <w:keepNext/>
      <w:tabs>
        <w:tab w:val="left" w:pos="-720"/>
      </w:tabs>
      <w:suppressAutoHyphens/>
      <w:ind w:left="965" w:right="1023"/>
      <w:jc w:val="both"/>
      <w:outlineLvl w:val="1"/>
    </w:pPr>
    <w:rPr>
      <w:rFonts w:ascii="Times New Roman" w:hAnsi="Times New Roman"/>
      <w:b/>
      <w:spacing w:val="-3"/>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30C51"/>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semiHidden/>
    <w:unhideWhenUsed/>
    <w:qFormat/>
    <w:rsid w:val="007D05C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720"/>
      </w:tabs>
      <w:suppressAutoHyphens/>
      <w:ind w:left="993" w:right="1023"/>
      <w:jc w:val="both"/>
    </w:pPr>
    <w:rPr>
      <w:rFonts w:ascii="Times New Roman" w:hAnsi="Times New Roman"/>
      <w:spacing w:val="-3"/>
    </w:rPr>
  </w:style>
  <w:style w:type="character" w:styleId="Hyperlink">
    <w:name w:val="Hyperlink"/>
    <w:rPr>
      <w:color w:val="0000FF"/>
      <w:u w:val="single"/>
    </w:rPr>
  </w:style>
  <w:style w:type="paragraph" w:styleId="BodyText">
    <w:name w:val="Body Text"/>
    <w:basedOn w:val="Normal"/>
    <w:pPr>
      <w:widowControl/>
      <w:jc w:val="both"/>
    </w:pPr>
    <w:rPr>
      <w:rFonts w:ascii="Times New Roman" w:hAnsi="Times New Roman"/>
      <w:snapToGrid/>
      <w:spacing w:val="-3"/>
    </w:rPr>
  </w:style>
  <w:style w:type="paragraph" w:styleId="BodyTextIndent">
    <w:name w:val="Body Text Indent"/>
    <w:basedOn w:val="Normal"/>
    <w:pPr>
      <w:tabs>
        <w:tab w:val="left" w:pos="284"/>
      </w:tabs>
      <w:ind w:left="284"/>
    </w:pPr>
  </w:style>
  <w:style w:type="character" w:styleId="FollowedHyperlink">
    <w:name w:val="FollowedHyperlink"/>
    <w:rsid w:val="005447AA"/>
    <w:rPr>
      <w:color w:val="606420"/>
      <w:u w:val="single"/>
    </w:rPr>
  </w:style>
  <w:style w:type="character" w:customStyle="1" w:styleId="Heading4Char">
    <w:name w:val="Heading 4 Char"/>
    <w:basedOn w:val="DefaultParagraphFont"/>
    <w:link w:val="Heading4"/>
    <w:semiHidden/>
    <w:rsid w:val="00B30C51"/>
    <w:rPr>
      <w:rFonts w:asciiTheme="minorHAnsi" w:eastAsiaTheme="minorEastAsia" w:hAnsiTheme="minorHAnsi" w:cstheme="minorBidi"/>
      <w:b/>
      <w:bCs/>
      <w:snapToGrid w:val="0"/>
      <w:sz w:val="28"/>
      <w:szCs w:val="28"/>
      <w:lang w:eastAsia="en-US"/>
    </w:rPr>
  </w:style>
  <w:style w:type="paragraph" w:styleId="BalloonText">
    <w:name w:val="Balloon Text"/>
    <w:basedOn w:val="Normal"/>
    <w:link w:val="BalloonTextChar"/>
    <w:rsid w:val="004F4AB3"/>
    <w:rPr>
      <w:rFonts w:ascii="Tahoma" w:hAnsi="Tahoma" w:cs="Tahoma"/>
      <w:sz w:val="16"/>
      <w:szCs w:val="16"/>
    </w:rPr>
  </w:style>
  <w:style w:type="character" w:customStyle="1" w:styleId="BalloonTextChar">
    <w:name w:val="Balloon Text Char"/>
    <w:basedOn w:val="DefaultParagraphFont"/>
    <w:link w:val="BalloonText"/>
    <w:rsid w:val="004F4AB3"/>
    <w:rPr>
      <w:rFonts w:ascii="Tahoma" w:hAnsi="Tahoma" w:cs="Tahoma"/>
      <w:snapToGrid w:val="0"/>
      <w:sz w:val="16"/>
      <w:szCs w:val="16"/>
      <w:lang w:eastAsia="en-US"/>
    </w:rPr>
  </w:style>
  <w:style w:type="paragraph" w:styleId="ListParagraph">
    <w:name w:val="List Paragraph"/>
    <w:basedOn w:val="Normal"/>
    <w:uiPriority w:val="34"/>
    <w:qFormat/>
    <w:rsid w:val="000216A6"/>
    <w:pPr>
      <w:ind w:left="720"/>
      <w:contextualSpacing/>
    </w:pPr>
  </w:style>
  <w:style w:type="character" w:customStyle="1" w:styleId="FooterChar">
    <w:name w:val="Footer Char"/>
    <w:basedOn w:val="DefaultParagraphFont"/>
    <w:link w:val="Footer"/>
    <w:uiPriority w:val="99"/>
    <w:rsid w:val="007C0033"/>
    <w:rPr>
      <w:rFonts w:ascii="CG Times" w:hAnsi="CG Times"/>
      <w:snapToGrid w:val="0"/>
      <w:sz w:val="24"/>
      <w:lang w:eastAsia="en-US"/>
    </w:rPr>
  </w:style>
  <w:style w:type="table" w:styleId="TableGrid">
    <w:name w:val="Table Grid"/>
    <w:basedOn w:val="TableNormal"/>
    <w:uiPriority w:val="59"/>
    <w:rsid w:val="00453EF9"/>
    <w:pPr>
      <w:spacing w:afterAutospacing="1"/>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D14B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semiHidden/>
    <w:rsid w:val="007D05C7"/>
    <w:rPr>
      <w:rFonts w:asciiTheme="majorHAnsi" w:eastAsiaTheme="majorEastAsia" w:hAnsiTheme="majorHAnsi" w:cstheme="majorBidi"/>
      <w:i/>
      <w:iCs/>
      <w:snapToGrid w:val="0"/>
      <w:color w:val="243F60" w:themeColor="accent1" w:themeShade="7F"/>
      <w:sz w:val="24"/>
      <w:lang w:eastAsia="en-US"/>
    </w:rPr>
  </w:style>
  <w:style w:type="table" w:customStyle="1" w:styleId="TableGrid2">
    <w:name w:val="Table Grid2"/>
    <w:basedOn w:val="TableNormal"/>
    <w:next w:val="TableGrid"/>
    <w:uiPriority w:val="59"/>
    <w:rsid w:val="007D05C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eastAsia="en-US"/>
    </w:rPr>
  </w:style>
  <w:style w:type="paragraph" w:styleId="Heading1">
    <w:name w:val="heading 1"/>
    <w:basedOn w:val="Normal"/>
    <w:next w:val="Normal"/>
    <w:qFormat/>
    <w:pPr>
      <w:keepNext/>
      <w:tabs>
        <w:tab w:val="left" w:pos="-720"/>
      </w:tabs>
      <w:suppressAutoHyphens/>
      <w:ind w:right="1023"/>
      <w:jc w:val="center"/>
      <w:outlineLvl w:val="0"/>
    </w:pPr>
    <w:rPr>
      <w:rFonts w:ascii="Times New Roman" w:hAnsi="Times New Roman"/>
      <w:b/>
      <w:spacing w:val="-3"/>
      <w:u w:val="single"/>
    </w:rPr>
  </w:style>
  <w:style w:type="paragraph" w:styleId="Heading2">
    <w:name w:val="heading 2"/>
    <w:basedOn w:val="Normal"/>
    <w:next w:val="Normal"/>
    <w:qFormat/>
    <w:pPr>
      <w:keepNext/>
      <w:tabs>
        <w:tab w:val="left" w:pos="-720"/>
      </w:tabs>
      <w:suppressAutoHyphens/>
      <w:ind w:left="965" w:right="1023"/>
      <w:jc w:val="both"/>
      <w:outlineLvl w:val="1"/>
    </w:pPr>
    <w:rPr>
      <w:rFonts w:ascii="Times New Roman" w:hAnsi="Times New Roman"/>
      <w:b/>
      <w:spacing w:val="-3"/>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30C51"/>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semiHidden/>
    <w:unhideWhenUsed/>
    <w:qFormat/>
    <w:rsid w:val="007D05C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720"/>
      </w:tabs>
      <w:suppressAutoHyphens/>
      <w:ind w:left="993" w:right="1023"/>
      <w:jc w:val="both"/>
    </w:pPr>
    <w:rPr>
      <w:rFonts w:ascii="Times New Roman" w:hAnsi="Times New Roman"/>
      <w:spacing w:val="-3"/>
    </w:rPr>
  </w:style>
  <w:style w:type="character" w:styleId="Hyperlink">
    <w:name w:val="Hyperlink"/>
    <w:rPr>
      <w:color w:val="0000FF"/>
      <w:u w:val="single"/>
    </w:rPr>
  </w:style>
  <w:style w:type="paragraph" w:styleId="BodyText">
    <w:name w:val="Body Text"/>
    <w:basedOn w:val="Normal"/>
    <w:pPr>
      <w:widowControl/>
      <w:jc w:val="both"/>
    </w:pPr>
    <w:rPr>
      <w:rFonts w:ascii="Times New Roman" w:hAnsi="Times New Roman"/>
      <w:snapToGrid/>
      <w:spacing w:val="-3"/>
    </w:rPr>
  </w:style>
  <w:style w:type="paragraph" w:styleId="BodyTextIndent">
    <w:name w:val="Body Text Indent"/>
    <w:basedOn w:val="Normal"/>
    <w:pPr>
      <w:tabs>
        <w:tab w:val="left" w:pos="284"/>
      </w:tabs>
      <w:ind w:left="284"/>
    </w:pPr>
  </w:style>
  <w:style w:type="character" w:styleId="FollowedHyperlink">
    <w:name w:val="FollowedHyperlink"/>
    <w:rsid w:val="005447AA"/>
    <w:rPr>
      <w:color w:val="606420"/>
      <w:u w:val="single"/>
    </w:rPr>
  </w:style>
  <w:style w:type="character" w:customStyle="1" w:styleId="Heading4Char">
    <w:name w:val="Heading 4 Char"/>
    <w:basedOn w:val="DefaultParagraphFont"/>
    <w:link w:val="Heading4"/>
    <w:semiHidden/>
    <w:rsid w:val="00B30C51"/>
    <w:rPr>
      <w:rFonts w:asciiTheme="minorHAnsi" w:eastAsiaTheme="minorEastAsia" w:hAnsiTheme="minorHAnsi" w:cstheme="minorBidi"/>
      <w:b/>
      <w:bCs/>
      <w:snapToGrid w:val="0"/>
      <w:sz w:val="28"/>
      <w:szCs w:val="28"/>
      <w:lang w:eastAsia="en-US"/>
    </w:rPr>
  </w:style>
  <w:style w:type="paragraph" w:styleId="BalloonText">
    <w:name w:val="Balloon Text"/>
    <w:basedOn w:val="Normal"/>
    <w:link w:val="BalloonTextChar"/>
    <w:rsid w:val="004F4AB3"/>
    <w:rPr>
      <w:rFonts w:ascii="Tahoma" w:hAnsi="Tahoma" w:cs="Tahoma"/>
      <w:sz w:val="16"/>
      <w:szCs w:val="16"/>
    </w:rPr>
  </w:style>
  <w:style w:type="character" w:customStyle="1" w:styleId="BalloonTextChar">
    <w:name w:val="Balloon Text Char"/>
    <w:basedOn w:val="DefaultParagraphFont"/>
    <w:link w:val="BalloonText"/>
    <w:rsid w:val="004F4AB3"/>
    <w:rPr>
      <w:rFonts w:ascii="Tahoma" w:hAnsi="Tahoma" w:cs="Tahoma"/>
      <w:snapToGrid w:val="0"/>
      <w:sz w:val="16"/>
      <w:szCs w:val="16"/>
      <w:lang w:eastAsia="en-US"/>
    </w:rPr>
  </w:style>
  <w:style w:type="paragraph" w:styleId="ListParagraph">
    <w:name w:val="List Paragraph"/>
    <w:basedOn w:val="Normal"/>
    <w:uiPriority w:val="34"/>
    <w:qFormat/>
    <w:rsid w:val="000216A6"/>
    <w:pPr>
      <w:ind w:left="720"/>
      <w:contextualSpacing/>
    </w:pPr>
  </w:style>
  <w:style w:type="character" w:customStyle="1" w:styleId="FooterChar">
    <w:name w:val="Footer Char"/>
    <w:basedOn w:val="DefaultParagraphFont"/>
    <w:link w:val="Footer"/>
    <w:uiPriority w:val="99"/>
    <w:rsid w:val="007C0033"/>
    <w:rPr>
      <w:rFonts w:ascii="CG Times" w:hAnsi="CG Times"/>
      <w:snapToGrid w:val="0"/>
      <w:sz w:val="24"/>
      <w:lang w:eastAsia="en-US"/>
    </w:rPr>
  </w:style>
  <w:style w:type="table" w:styleId="TableGrid">
    <w:name w:val="Table Grid"/>
    <w:basedOn w:val="TableNormal"/>
    <w:uiPriority w:val="59"/>
    <w:rsid w:val="00453EF9"/>
    <w:pPr>
      <w:spacing w:afterAutospacing="1"/>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D14B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semiHidden/>
    <w:rsid w:val="007D05C7"/>
    <w:rPr>
      <w:rFonts w:asciiTheme="majorHAnsi" w:eastAsiaTheme="majorEastAsia" w:hAnsiTheme="majorHAnsi" w:cstheme="majorBidi"/>
      <w:i/>
      <w:iCs/>
      <w:snapToGrid w:val="0"/>
      <w:color w:val="243F60" w:themeColor="accent1" w:themeShade="7F"/>
      <w:sz w:val="24"/>
      <w:lang w:eastAsia="en-US"/>
    </w:rPr>
  </w:style>
  <w:style w:type="table" w:customStyle="1" w:styleId="TableGrid2">
    <w:name w:val="Table Grid2"/>
    <w:basedOn w:val="TableNormal"/>
    <w:next w:val="TableGrid"/>
    <w:uiPriority w:val="59"/>
    <w:rsid w:val="007D05C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142651">
      <w:bodyDiv w:val="1"/>
      <w:marLeft w:val="0"/>
      <w:marRight w:val="0"/>
      <w:marTop w:val="0"/>
      <w:marBottom w:val="0"/>
      <w:divBdr>
        <w:top w:val="none" w:sz="0" w:space="0" w:color="auto"/>
        <w:left w:val="none" w:sz="0" w:space="0" w:color="auto"/>
        <w:bottom w:val="none" w:sz="0" w:space="0" w:color="auto"/>
        <w:right w:val="none" w:sz="0" w:space="0" w:color="auto"/>
      </w:divBdr>
    </w:div>
    <w:div w:id="843975200">
      <w:bodyDiv w:val="1"/>
      <w:marLeft w:val="0"/>
      <w:marRight w:val="0"/>
      <w:marTop w:val="0"/>
      <w:marBottom w:val="0"/>
      <w:divBdr>
        <w:top w:val="none" w:sz="0" w:space="0" w:color="auto"/>
        <w:left w:val="none" w:sz="0" w:space="0" w:color="auto"/>
        <w:bottom w:val="none" w:sz="0" w:space="0" w:color="auto"/>
        <w:right w:val="none" w:sz="0" w:space="0" w:color="auto"/>
      </w:divBdr>
    </w:div>
    <w:div w:id="1036809707">
      <w:bodyDiv w:val="1"/>
      <w:marLeft w:val="0"/>
      <w:marRight w:val="0"/>
      <w:marTop w:val="0"/>
      <w:marBottom w:val="0"/>
      <w:divBdr>
        <w:top w:val="none" w:sz="0" w:space="0" w:color="auto"/>
        <w:left w:val="none" w:sz="0" w:space="0" w:color="auto"/>
        <w:bottom w:val="none" w:sz="0" w:space="0" w:color="auto"/>
        <w:right w:val="none" w:sz="0" w:space="0" w:color="auto"/>
      </w:divBdr>
    </w:div>
    <w:div w:id="1312637312">
      <w:bodyDiv w:val="1"/>
      <w:marLeft w:val="0"/>
      <w:marRight w:val="0"/>
      <w:marTop w:val="0"/>
      <w:marBottom w:val="0"/>
      <w:divBdr>
        <w:top w:val="none" w:sz="0" w:space="0" w:color="auto"/>
        <w:left w:val="none" w:sz="0" w:space="0" w:color="auto"/>
        <w:bottom w:val="none" w:sz="0" w:space="0" w:color="auto"/>
        <w:right w:val="none" w:sz="0" w:space="0" w:color="auto"/>
      </w:divBdr>
    </w:div>
    <w:div w:id="2070108124">
      <w:bodyDiv w:val="1"/>
      <w:marLeft w:val="0"/>
      <w:marRight w:val="0"/>
      <w:marTop w:val="0"/>
      <w:marBottom w:val="0"/>
      <w:divBdr>
        <w:top w:val="none" w:sz="0" w:space="0" w:color="auto"/>
        <w:left w:val="none" w:sz="0" w:space="0" w:color="auto"/>
        <w:bottom w:val="none" w:sz="0" w:space="0" w:color="auto"/>
        <w:right w:val="none" w:sz="0" w:space="0" w:color="auto"/>
      </w:divBdr>
      <w:divsChild>
        <w:div w:id="1916353440">
          <w:marLeft w:val="336"/>
          <w:marRight w:val="0"/>
          <w:marTop w:val="120"/>
          <w:marBottom w:val="312"/>
          <w:divBdr>
            <w:top w:val="none" w:sz="0" w:space="0" w:color="auto"/>
            <w:left w:val="none" w:sz="0" w:space="0" w:color="auto"/>
            <w:bottom w:val="none" w:sz="0" w:space="0" w:color="auto"/>
            <w:right w:val="none" w:sz="0" w:space="0" w:color="auto"/>
          </w:divBdr>
          <w:divsChild>
            <w:div w:id="147863766">
              <w:marLeft w:val="0"/>
              <w:marRight w:val="0"/>
              <w:marTop w:val="0"/>
              <w:marBottom w:val="0"/>
              <w:divBdr>
                <w:top w:val="single" w:sz="6" w:space="0" w:color="CCCCCC"/>
                <w:left w:val="single" w:sz="6" w:space="0" w:color="CCCCCC"/>
                <w:bottom w:val="single" w:sz="6" w:space="0" w:color="CCCCCC"/>
                <w:right w:val="single" w:sz="6" w:space="0" w:color="CCCCCC"/>
              </w:divBdr>
              <w:divsChild>
                <w:div w:id="21129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ys.org.uk"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hyperlink" Target="http://www.jessieyounghusband.w-sussex.sch.uk/parents/teachingschool/School%20Direct-Blue%20Flag%20Alliance.pdf"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jys.org.uk" TargetMode="External"/><Relationship Id="rId2" Type="http://schemas.openxmlformats.org/officeDocument/2006/relationships/hyperlink" Target="http://WWW.JESSIEYOUGHUSBAND.W-SUSSEX.SCH.UK" TargetMode="External"/><Relationship Id="rId1" Type="http://schemas.openxmlformats.org/officeDocument/2006/relationships/image" Target="media/image2.jpeg"/><Relationship Id="rId5" Type="http://schemas.openxmlformats.org/officeDocument/2006/relationships/image" Target="media/image3.wmf"/><Relationship Id="rId4" Type="http://schemas.openxmlformats.org/officeDocument/2006/relationships/hyperlink" Target="mailto:office@jy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DMP0RPL8\School%20headed%20paper%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headed paper 2013</Template>
  <TotalTime>0</TotalTime>
  <Pages>2</Pages>
  <Words>696</Words>
  <Characters>3550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School headed paper [doc]</vt:lpstr>
    </vt:vector>
  </TitlesOfParts>
  <Company>West Sussex County Council</Company>
  <LinksUpToDate>false</LinksUpToDate>
  <CharactersWithSpaces>4238</CharactersWithSpaces>
  <SharedDoc>false</SharedDoc>
  <HLinks>
    <vt:vector size="6" baseType="variant">
      <vt:variant>
        <vt:i4>7667750</vt:i4>
      </vt:variant>
      <vt:variant>
        <vt:i4>3</vt:i4>
      </vt:variant>
      <vt:variant>
        <vt:i4>0</vt:i4>
      </vt:variant>
      <vt:variant>
        <vt:i4>5</vt:i4>
      </vt:variant>
      <vt:variant>
        <vt:lpwstr>http://www.jessieyounghusband.w-sussex.sch.uk/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headed paper [doc]</dc:title>
  <dc:creator>head</dc:creator>
  <cp:lastModifiedBy>Clerk</cp:lastModifiedBy>
  <cp:revision>2</cp:revision>
  <cp:lastPrinted>2016-11-07T12:11:00Z</cp:lastPrinted>
  <dcterms:created xsi:type="dcterms:W3CDTF">2018-07-13T12:10:00Z</dcterms:created>
  <dcterms:modified xsi:type="dcterms:W3CDTF">2018-07-13T12:10:00Z</dcterms:modified>
</cp:coreProperties>
</file>